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81D34" w14:textId="77777777" w:rsidR="007A724C" w:rsidRDefault="000D2056" w:rsidP="008475C4">
      <w:r>
        <w:rPr>
          <w:noProof/>
        </w:rPr>
        <w:pict w14:anchorId="6F4AE5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margin-left:-40.5pt;margin-top:-48.45pt;width:2in;height:46.85pt;z-index:-251658752" wrapcoords="3204 0 1654 1271 0 3812 -103 5400 207 7624 723 10165 413 15247 620 20329 827 21282 6408 21282 21600 19376 21600 5082 7441 5082 7544 3812 5064 635 3617 0 3204 0">
            <v:imagedata r:id="rId11" o:title="Qld-CoA-Stylised-2LsS-mono"/>
            <w10:wrap type="tight"/>
          </v:shape>
        </w:pict>
      </w: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"/>
        <w:gridCol w:w="2726"/>
        <w:gridCol w:w="576"/>
        <w:gridCol w:w="201"/>
        <w:gridCol w:w="1925"/>
        <w:gridCol w:w="1082"/>
        <w:gridCol w:w="759"/>
        <w:gridCol w:w="455"/>
        <w:gridCol w:w="397"/>
        <w:gridCol w:w="2400"/>
        <w:gridCol w:w="152"/>
        <w:gridCol w:w="283"/>
      </w:tblGrid>
      <w:tr w:rsidR="008475C4" w14:paraId="4A286685" w14:textId="77777777" w:rsidTr="00F95B9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119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D53392" w14:textId="77777777" w:rsidR="008475C4" w:rsidRPr="008475C4" w:rsidRDefault="008475C4" w:rsidP="008475C4">
            <w:pPr>
              <w:pStyle w:val="BodyText"/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724C" w14:paraId="61A68025" w14:textId="77777777">
        <w:tblPrEx>
          <w:tblCellMar>
            <w:top w:w="0" w:type="dxa"/>
            <w:bottom w:w="0" w:type="dxa"/>
          </w:tblCellMar>
        </w:tblPrEx>
        <w:trPr>
          <w:trHeight w:val="869"/>
        </w:trPr>
        <w:tc>
          <w:tcPr>
            <w:tcW w:w="1119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F1C72C" w14:textId="77777777" w:rsidR="007A724C" w:rsidRPr="00621BBB" w:rsidRDefault="008C501B" w:rsidP="006A5EE0">
            <w:pPr>
              <w:pStyle w:val="BodyText"/>
              <w:spacing w:before="60" w:after="12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</w:t>
            </w:r>
            <w:r w:rsidR="007A724C" w:rsidRPr="008475C4">
              <w:rPr>
                <w:rFonts w:ascii="Arial" w:hAnsi="Arial" w:cs="Arial"/>
                <w:sz w:val="21"/>
                <w:szCs w:val="21"/>
              </w:rPr>
              <w:t xml:space="preserve">omplete this form if you want </w:t>
            </w:r>
            <w:r w:rsidR="00770766">
              <w:rPr>
                <w:rFonts w:ascii="Arial" w:hAnsi="Arial" w:cs="Arial"/>
                <w:sz w:val="21"/>
                <w:szCs w:val="21"/>
              </w:rPr>
              <w:t>Centrelink</w:t>
            </w:r>
            <w:r w:rsidR="007A724C" w:rsidRPr="008475C4">
              <w:rPr>
                <w:rFonts w:ascii="Arial" w:hAnsi="Arial" w:cs="Arial"/>
                <w:sz w:val="21"/>
                <w:szCs w:val="21"/>
              </w:rPr>
              <w:t xml:space="preserve"> to send your housing payments directly to the Department of </w:t>
            </w:r>
            <w:r w:rsidR="00297E1D" w:rsidRPr="00621BBB">
              <w:rPr>
                <w:rFonts w:ascii="Arial" w:hAnsi="Arial" w:cs="Arial"/>
                <w:sz w:val="21"/>
                <w:szCs w:val="21"/>
              </w:rPr>
              <w:t>Housing and Public Works</w:t>
            </w:r>
            <w:r w:rsidR="007A724C" w:rsidRPr="00621BB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872A811" w14:textId="77777777" w:rsidR="007A724C" w:rsidRPr="00271829" w:rsidRDefault="004C3C12" w:rsidP="008475C4">
            <w:pPr>
              <w:spacing w:after="120"/>
              <w:rPr>
                <w:sz w:val="22"/>
                <w:szCs w:val="22"/>
              </w:rPr>
            </w:pPr>
            <w:r w:rsidRPr="009B5BD5">
              <w:rPr>
                <w:rFonts w:cs="Arial"/>
                <w:bCs/>
                <w:sz w:val="21"/>
                <w:szCs w:val="21"/>
              </w:rPr>
              <w:t xml:space="preserve">You will need to fill in your details below, </w:t>
            </w:r>
            <w:r w:rsidRPr="009B5BD5">
              <w:rPr>
                <w:rFonts w:cs="Arial"/>
                <w:b/>
                <w:sz w:val="21"/>
                <w:szCs w:val="21"/>
              </w:rPr>
              <w:t xml:space="preserve">read and </w:t>
            </w:r>
            <w:r w:rsidR="007A724C" w:rsidRPr="004C3C12">
              <w:rPr>
                <w:rFonts w:cs="Arial"/>
                <w:b/>
                <w:sz w:val="21"/>
                <w:szCs w:val="21"/>
              </w:rPr>
              <w:t xml:space="preserve">sign the Authorisation </w:t>
            </w:r>
            <w:r w:rsidR="009B5BD5" w:rsidRPr="004C3C12">
              <w:rPr>
                <w:rFonts w:cs="Arial"/>
                <w:b/>
                <w:sz w:val="21"/>
                <w:szCs w:val="21"/>
              </w:rPr>
              <w:t>on page</w:t>
            </w:r>
            <w:r w:rsidR="007A724C" w:rsidRPr="004C3C12">
              <w:rPr>
                <w:rFonts w:cs="Arial"/>
                <w:b/>
                <w:sz w:val="21"/>
                <w:szCs w:val="21"/>
              </w:rPr>
              <w:t xml:space="preserve"> </w:t>
            </w:r>
            <w:r w:rsidR="008C501B" w:rsidRPr="004C3C12">
              <w:rPr>
                <w:rFonts w:cs="Arial"/>
                <w:b/>
                <w:sz w:val="21"/>
                <w:szCs w:val="21"/>
              </w:rPr>
              <w:t>2</w:t>
            </w:r>
            <w:r w:rsidR="008C501B" w:rsidRPr="009B5BD5">
              <w:rPr>
                <w:rFonts w:cs="Arial"/>
                <w:bCs/>
                <w:sz w:val="21"/>
                <w:szCs w:val="21"/>
              </w:rPr>
              <w:t xml:space="preserve"> </w:t>
            </w:r>
            <w:r w:rsidR="007A724C" w:rsidRPr="009B5BD5">
              <w:rPr>
                <w:rFonts w:cs="Arial"/>
                <w:bCs/>
                <w:sz w:val="21"/>
                <w:szCs w:val="21"/>
              </w:rPr>
              <w:t>and return</w:t>
            </w:r>
            <w:r w:rsidR="008C501B" w:rsidRPr="009B5BD5">
              <w:rPr>
                <w:rFonts w:cs="Arial"/>
                <w:bCs/>
                <w:sz w:val="21"/>
                <w:szCs w:val="21"/>
              </w:rPr>
              <w:t xml:space="preserve"> the completed form</w:t>
            </w:r>
            <w:r w:rsidR="007A724C" w:rsidRPr="009B5BD5">
              <w:rPr>
                <w:rFonts w:cs="Arial"/>
                <w:bCs/>
                <w:sz w:val="21"/>
                <w:szCs w:val="21"/>
              </w:rPr>
              <w:t xml:space="preserve"> to your </w:t>
            </w:r>
            <w:r w:rsidR="00365E94" w:rsidRPr="009B5BD5">
              <w:rPr>
                <w:rFonts w:cs="Arial"/>
                <w:bCs/>
                <w:sz w:val="21"/>
                <w:szCs w:val="21"/>
              </w:rPr>
              <w:t>Housing Service</w:t>
            </w:r>
            <w:r w:rsidR="00297E1D" w:rsidRPr="009B5BD5">
              <w:rPr>
                <w:rFonts w:cs="Arial"/>
                <w:bCs/>
                <w:sz w:val="21"/>
                <w:szCs w:val="21"/>
              </w:rPr>
              <w:t xml:space="preserve"> Centre</w:t>
            </w:r>
            <w:r w:rsidR="00297E1D" w:rsidRPr="00621BBB">
              <w:rPr>
                <w:rFonts w:cs="Arial"/>
                <w:b/>
                <w:sz w:val="21"/>
                <w:szCs w:val="21"/>
              </w:rPr>
              <w:t>.</w:t>
            </w:r>
          </w:p>
        </w:tc>
      </w:tr>
      <w:tr w:rsidR="00D51B6D" w:rsidRPr="007A724C" w14:paraId="3F3ED570" w14:textId="77777777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227"/>
        </w:trPr>
        <w:tc>
          <w:tcPr>
            <w:tcW w:w="243" w:type="dxa"/>
          </w:tcPr>
          <w:p w14:paraId="4B8F01E7" w14:textId="77777777" w:rsidR="00D51B6D" w:rsidRPr="007A724C" w:rsidRDefault="00D51B6D" w:rsidP="00BE64F2">
            <w:pPr>
              <w:rPr>
                <w:sz w:val="20"/>
                <w:szCs w:val="20"/>
              </w:rPr>
            </w:pPr>
          </w:p>
        </w:tc>
        <w:tc>
          <w:tcPr>
            <w:tcW w:w="2726" w:type="dxa"/>
            <w:vAlign w:val="center"/>
          </w:tcPr>
          <w:p w14:paraId="4848DB6D" w14:textId="77777777" w:rsidR="00D51B6D" w:rsidRPr="00D51B6D" w:rsidRDefault="00D51B6D" w:rsidP="00BE64F2">
            <w:pPr>
              <w:rPr>
                <w:b/>
                <w:sz w:val="28"/>
                <w:szCs w:val="28"/>
              </w:rPr>
            </w:pPr>
          </w:p>
        </w:tc>
        <w:tc>
          <w:tcPr>
            <w:tcW w:w="7795" w:type="dxa"/>
            <w:gridSpan w:val="8"/>
          </w:tcPr>
          <w:p w14:paraId="2E16BCA4" w14:textId="77777777" w:rsidR="00D51B6D" w:rsidRPr="007A724C" w:rsidRDefault="00D51B6D" w:rsidP="00BE64F2">
            <w:pPr>
              <w:tabs>
                <w:tab w:val="left" w:pos="3188"/>
                <w:tab w:val="left" w:pos="4748"/>
                <w:tab w:val="left" w:pos="8433"/>
                <w:tab w:val="left" w:pos="9709"/>
              </w:tabs>
              <w:spacing w:before="120" w:after="120"/>
              <w:ind w:right="-107"/>
              <w:rPr>
                <w:b/>
                <w:sz w:val="20"/>
                <w:szCs w:val="20"/>
              </w:rPr>
            </w:pPr>
          </w:p>
        </w:tc>
        <w:tc>
          <w:tcPr>
            <w:tcW w:w="435" w:type="dxa"/>
            <w:gridSpan w:val="2"/>
          </w:tcPr>
          <w:p w14:paraId="394FA377" w14:textId="77777777" w:rsidR="00D51B6D" w:rsidRPr="007A724C" w:rsidRDefault="00D51B6D" w:rsidP="00BE64F2">
            <w:pPr>
              <w:rPr>
                <w:sz w:val="20"/>
                <w:szCs w:val="20"/>
              </w:rPr>
            </w:pPr>
          </w:p>
        </w:tc>
      </w:tr>
      <w:tr w:rsidR="00096D66" w:rsidRPr="007A724C" w14:paraId="451A2670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397"/>
        </w:trPr>
        <w:tc>
          <w:tcPr>
            <w:tcW w:w="243" w:type="dxa"/>
            <w:tcBorders>
              <w:right w:val="single" w:sz="4" w:space="0" w:color="auto"/>
            </w:tcBorders>
          </w:tcPr>
          <w:p w14:paraId="688EEEEB" w14:textId="77777777" w:rsidR="00096D66" w:rsidRPr="007A724C" w:rsidRDefault="00096D66" w:rsidP="00BE64F2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</w:tcPr>
          <w:p w14:paraId="4E70A747" w14:textId="77777777" w:rsidR="00096D66" w:rsidRPr="009854CA" w:rsidRDefault="00096D66" w:rsidP="00BE64F2">
            <w:pPr>
              <w:spacing w:before="60"/>
              <w:rPr>
                <w:sz w:val="21"/>
                <w:szCs w:val="21"/>
              </w:rPr>
            </w:pPr>
            <w:r w:rsidRPr="00D51B6D">
              <w:rPr>
                <w:b/>
                <w:sz w:val="28"/>
                <w:szCs w:val="28"/>
              </w:rPr>
              <w:t>About you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3F3F3"/>
          </w:tcPr>
          <w:p w14:paraId="52CE3CF0" w14:textId="77777777" w:rsidR="00096D66" w:rsidRPr="007A724C" w:rsidRDefault="00096D66" w:rsidP="00BE64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</w:tcBorders>
          </w:tcPr>
          <w:p w14:paraId="4D049D7A" w14:textId="77777777" w:rsidR="00096D66" w:rsidRPr="007A724C" w:rsidRDefault="00096D66" w:rsidP="00BE64F2">
            <w:pPr>
              <w:rPr>
                <w:sz w:val="20"/>
                <w:szCs w:val="20"/>
              </w:rPr>
            </w:pPr>
          </w:p>
        </w:tc>
      </w:tr>
      <w:tr w:rsidR="00096D66" w:rsidRPr="007A724C" w14:paraId="7BFB8EDA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113"/>
        </w:trPr>
        <w:tc>
          <w:tcPr>
            <w:tcW w:w="243" w:type="dxa"/>
            <w:tcBorders>
              <w:right w:val="single" w:sz="4" w:space="0" w:color="auto"/>
            </w:tcBorders>
          </w:tcPr>
          <w:p w14:paraId="17417DB7" w14:textId="77777777" w:rsidR="00096D66" w:rsidRPr="007A724C" w:rsidRDefault="00096D66" w:rsidP="00BE64F2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</w:tcPr>
          <w:p w14:paraId="4680A5F4" w14:textId="77777777" w:rsidR="00096D66" w:rsidRPr="009854CA" w:rsidRDefault="00096D66" w:rsidP="00BE64F2">
            <w:pPr>
              <w:spacing w:before="60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06B5EA0" w14:textId="77777777" w:rsidR="00096D66" w:rsidRPr="007A724C" w:rsidRDefault="00096D66" w:rsidP="00BE64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</w:tcBorders>
          </w:tcPr>
          <w:p w14:paraId="421A09ED" w14:textId="77777777" w:rsidR="00096D66" w:rsidRPr="007A724C" w:rsidRDefault="00096D66" w:rsidP="00BE64F2">
            <w:pPr>
              <w:rPr>
                <w:sz w:val="20"/>
                <w:szCs w:val="20"/>
              </w:rPr>
            </w:pPr>
          </w:p>
        </w:tc>
      </w:tr>
      <w:tr w:rsidR="00D51B6D" w:rsidRPr="007A724C" w14:paraId="49EB0CB6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567"/>
        </w:trPr>
        <w:tc>
          <w:tcPr>
            <w:tcW w:w="243" w:type="dxa"/>
            <w:tcBorders>
              <w:right w:val="single" w:sz="4" w:space="0" w:color="auto"/>
            </w:tcBorders>
          </w:tcPr>
          <w:p w14:paraId="7CA44584" w14:textId="77777777" w:rsidR="00D51B6D" w:rsidRPr="007A724C" w:rsidRDefault="00D51B6D" w:rsidP="00BE64F2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450BD0C3" w14:textId="77777777" w:rsidR="00D51B6D" w:rsidRPr="009854CA" w:rsidRDefault="00D51B6D" w:rsidP="00096D66">
            <w:pPr>
              <w:spacing w:before="60" w:after="60"/>
              <w:rPr>
                <w:sz w:val="21"/>
                <w:szCs w:val="21"/>
              </w:rPr>
            </w:pPr>
            <w:r w:rsidRPr="009854CA">
              <w:rPr>
                <w:sz w:val="21"/>
                <w:szCs w:val="21"/>
              </w:rPr>
              <w:t xml:space="preserve">Surname 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B3C3" w14:textId="77777777" w:rsidR="00D51B6D" w:rsidRPr="007A724C" w:rsidRDefault="006D24D9" w:rsidP="006D24D9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83" w:type="dxa"/>
            <w:tcBorders>
              <w:top w:val="nil"/>
              <w:left w:val="nil"/>
            </w:tcBorders>
          </w:tcPr>
          <w:p w14:paraId="59812165" w14:textId="77777777" w:rsidR="00D51B6D" w:rsidRPr="007A724C" w:rsidRDefault="00D51B6D" w:rsidP="00BE64F2">
            <w:pPr>
              <w:rPr>
                <w:sz w:val="20"/>
                <w:szCs w:val="20"/>
              </w:rPr>
            </w:pPr>
          </w:p>
        </w:tc>
      </w:tr>
      <w:tr w:rsidR="00D51B6D" w:rsidRPr="007A724C" w14:paraId="63D7BFF5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567"/>
        </w:trPr>
        <w:tc>
          <w:tcPr>
            <w:tcW w:w="243" w:type="dxa"/>
            <w:tcBorders>
              <w:right w:val="single" w:sz="4" w:space="0" w:color="auto"/>
            </w:tcBorders>
          </w:tcPr>
          <w:p w14:paraId="595386F8" w14:textId="77777777" w:rsidR="00D51B6D" w:rsidRPr="007A724C" w:rsidRDefault="00D51B6D" w:rsidP="00BE64F2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746DC4A9" w14:textId="77777777" w:rsidR="00D51B6D" w:rsidRPr="009854CA" w:rsidRDefault="00D51B6D" w:rsidP="00096D66">
            <w:pPr>
              <w:spacing w:before="60" w:after="60"/>
              <w:rPr>
                <w:sz w:val="21"/>
                <w:szCs w:val="21"/>
              </w:rPr>
            </w:pPr>
            <w:r w:rsidRPr="009854CA">
              <w:rPr>
                <w:sz w:val="21"/>
                <w:szCs w:val="21"/>
              </w:rPr>
              <w:t>Given names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8F2A" w14:textId="77777777" w:rsidR="00D51B6D" w:rsidRPr="007A724C" w:rsidRDefault="006D24D9" w:rsidP="006D24D9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83" w:type="dxa"/>
            <w:tcBorders>
              <w:top w:val="nil"/>
              <w:left w:val="nil"/>
            </w:tcBorders>
          </w:tcPr>
          <w:p w14:paraId="59671D31" w14:textId="77777777" w:rsidR="00D51B6D" w:rsidRPr="007A724C" w:rsidRDefault="00D51B6D" w:rsidP="00BE64F2">
            <w:pPr>
              <w:rPr>
                <w:sz w:val="20"/>
                <w:szCs w:val="20"/>
              </w:rPr>
            </w:pPr>
          </w:p>
        </w:tc>
      </w:tr>
      <w:tr w:rsidR="00D51B6D" w:rsidRPr="007A724C" w14:paraId="4CF8BD31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427"/>
        </w:trPr>
        <w:tc>
          <w:tcPr>
            <w:tcW w:w="243" w:type="dxa"/>
            <w:tcBorders>
              <w:right w:val="single" w:sz="4" w:space="0" w:color="auto"/>
            </w:tcBorders>
          </w:tcPr>
          <w:p w14:paraId="66EC0E11" w14:textId="77777777" w:rsidR="00D51B6D" w:rsidRPr="007A724C" w:rsidRDefault="00D51B6D" w:rsidP="00BE64F2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08E489E1" w14:textId="77777777" w:rsidR="00D51B6D" w:rsidRPr="009854CA" w:rsidRDefault="00D51B6D" w:rsidP="00096D66">
            <w:pPr>
              <w:spacing w:before="60" w:after="60"/>
              <w:rPr>
                <w:sz w:val="21"/>
                <w:szCs w:val="21"/>
              </w:rPr>
            </w:pPr>
            <w:r w:rsidRPr="009854CA">
              <w:rPr>
                <w:sz w:val="21"/>
                <w:szCs w:val="21"/>
              </w:rPr>
              <w:t xml:space="preserve">If you use a different name with </w:t>
            </w:r>
            <w:r w:rsidR="00770766">
              <w:rPr>
                <w:sz w:val="21"/>
                <w:szCs w:val="21"/>
              </w:rPr>
              <w:t>Centrelink</w:t>
            </w:r>
            <w:r w:rsidRPr="009854CA">
              <w:rPr>
                <w:sz w:val="21"/>
                <w:szCs w:val="21"/>
              </w:rPr>
              <w:t>, please state it here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3F33" w14:textId="77777777" w:rsidR="00D51B6D" w:rsidRPr="007A724C" w:rsidRDefault="006D24D9" w:rsidP="006D24D9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83" w:type="dxa"/>
            <w:tcBorders>
              <w:top w:val="nil"/>
              <w:left w:val="nil"/>
            </w:tcBorders>
          </w:tcPr>
          <w:p w14:paraId="4CA765C9" w14:textId="77777777" w:rsidR="00D51B6D" w:rsidRPr="007A724C" w:rsidRDefault="00D51B6D" w:rsidP="00BE64F2">
            <w:pPr>
              <w:rPr>
                <w:sz w:val="20"/>
                <w:szCs w:val="20"/>
              </w:rPr>
            </w:pPr>
          </w:p>
        </w:tc>
      </w:tr>
      <w:tr w:rsidR="00D51B6D" w:rsidRPr="007A724C" w14:paraId="712C9D6D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567"/>
        </w:trPr>
        <w:tc>
          <w:tcPr>
            <w:tcW w:w="243" w:type="dxa"/>
            <w:tcBorders>
              <w:right w:val="single" w:sz="4" w:space="0" w:color="auto"/>
            </w:tcBorders>
          </w:tcPr>
          <w:p w14:paraId="7D7ECD39" w14:textId="77777777" w:rsidR="00D51B6D" w:rsidRPr="007A724C" w:rsidRDefault="00D51B6D" w:rsidP="00BE64F2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04940E67" w14:textId="77777777" w:rsidR="00D51B6D" w:rsidRPr="009854CA" w:rsidRDefault="00D51B6D" w:rsidP="00096D66">
            <w:pPr>
              <w:spacing w:before="60" w:after="60"/>
              <w:rPr>
                <w:sz w:val="21"/>
                <w:szCs w:val="21"/>
              </w:rPr>
            </w:pPr>
            <w:r w:rsidRPr="009854CA">
              <w:rPr>
                <w:sz w:val="21"/>
                <w:szCs w:val="21"/>
              </w:rPr>
              <w:t>Date of birth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4149" w14:textId="77777777" w:rsidR="00D51B6D" w:rsidRPr="007A724C" w:rsidRDefault="006D24D9" w:rsidP="006D24D9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" w:name="Text1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" w:name="Text1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283" w:type="dxa"/>
            <w:tcBorders>
              <w:top w:val="nil"/>
              <w:left w:val="nil"/>
            </w:tcBorders>
          </w:tcPr>
          <w:p w14:paraId="7B4A6C60" w14:textId="77777777" w:rsidR="00D51B6D" w:rsidRPr="007A724C" w:rsidRDefault="00D51B6D" w:rsidP="00BE64F2">
            <w:pPr>
              <w:rPr>
                <w:sz w:val="20"/>
                <w:szCs w:val="20"/>
              </w:rPr>
            </w:pPr>
          </w:p>
        </w:tc>
      </w:tr>
      <w:tr w:rsidR="00D51B6D" w:rsidRPr="007A724C" w14:paraId="4B116813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427"/>
        </w:trPr>
        <w:tc>
          <w:tcPr>
            <w:tcW w:w="243" w:type="dxa"/>
            <w:tcBorders>
              <w:right w:val="single" w:sz="4" w:space="0" w:color="auto"/>
            </w:tcBorders>
          </w:tcPr>
          <w:p w14:paraId="57A056DB" w14:textId="77777777" w:rsidR="00D51B6D" w:rsidRPr="007A724C" w:rsidRDefault="00D51B6D" w:rsidP="00BE64F2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3D30FDEE" w14:textId="77777777" w:rsidR="00D51B6D" w:rsidRPr="009854CA" w:rsidRDefault="00D51B6D" w:rsidP="00096D66">
            <w:pPr>
              <w:spacing w:before="60" w:after="60"/>
              <w:rPr>
                <w:sz w:val="21"/>
                <w:szCs w:val="21"/>
              </w:rPr>
            </w:pPr>
            <w:r w:rsidRPr="009854CA">
              <w:rPr>
                <w:sz w:val="21"/>
                <w:szCs w:val="21"/>
              </w:rPr>
              <w:t>Your</w:t>
            </w:r>
            <w:r w:rsidR="00B21A80">
              <w:rPr>
                <w:sz w:val="21"/>
                <w:szCs w:val="21"/>
              </w:rPr>
              <w:t xml:space="preserve"> Customer </w:t>
            </w:r>
            <w:r w:rsidRPr="009854CA">
              <w:rPr>
                <w:sz w:val="21"/>
                <w:szCs w:val="21"/>
              </w:rPr>
              <w:t>Reference Number</w:t>
            </w:r>
            <w:r w:rsidR="00770766">
              <w:rPr>
                <w:sz w:val="21"/>
                <w:szCs w:val="21"/>
              </w:rPr>
              <w:t xml:space="preserve"> </w:t>
            </w:r>
            <w:r w:rsidR="0024171B">
              <w:rPr>
                <w:sz w:val="21"/>
                <w:szCs w:val="21"/>
              </w:rPr>
              <w:t>(</w:t>
            </w:r>
            <w:r w:rsidR="00770766">
              <w:rPr>
                <w:sz w:val="21"/>
                <w:szCs w:val="21"/>
              </w:rPr>
              <w:t>CRN</w:t>
            </w:r>
            <w:r w:rsidR="0024171B">
              <w:rPr>
                <w:sz w:val="21"/>
                <w:szCs w:val="21"/>
              </w:rPr>
              <w:t>)</w:t>
            </w:r>
          </w:p>
        </w:tc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5C4B" w14:textId="77777777" w:rsidR="00D51B6D" w:rsidRPr="007A724C" w:rsidRDefault="006D24D9" w:rsidP="00AB06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4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6037201" w14:textId="77777777" w:rsidR="00D51B6D" w:rsidRPr="00096D66" w:rsidRDefault="00D51B6D" w:rsidP="00096D66">
            <w:pPr>
              <w:rPr>
                <w:sz w:val="18"/>
                <w:szCs w:val="18"/>
              </w:rPr>
            </w:pPr>
            <w:r w:rsidRPr="00096D66">
              <w:rPr>
                <w:sz w:val="18"/>
                <w:szCs w:val="18"/>
              </w:rPr>
              <w:t xml:space="preserve">This number can be found on your </w:t>
            </w:r>
            <w:r w:rsidR="00770766">
              <w:rPr>
                <w:sz w:val="18"/>
                <w:szCs w:val="18"/>
              </w:rPr>
              <w:t>Health Care</w:t>
            </w:r>
            <w:r w:rsidRPr="00096D66">
              <w:rPr>
                <w:sz w:val="18"/>
                <w:szCs w:val="18"/>
              </w:rPr>
              <w:t xml:space="preserve"> Card, Pension Concession Card or </w:t>
            </w:r>
            <w:r w:rsidR="00770766">
              <w:rPr>
                <w:sz w:val="18"/>
                <w:szCs w:val="18"/>
              </w:rPr>
              <w:t>Centrelink</w:t>
            </w:r>
            <w:r w:rsidRPr="00096D66">
              <w:rPr>
                <w:sz w:val="18"/>
                <w:szCs w:val="18"/>
              </w:rPr>
              <w:t xml:space="preserve"> correspondence.  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D395226" w14:textId="77777777" w:rsidR="00D51B6D" w:rsidRPr="007A724C" w:rsidRDefault="00D51B6D" w:rsidP="00BE64F2">
            <w:pPr>
              <w:rPr>
                <w:sz w:val="20"/>
                <w:szCs w:val="20"/>
              </w:rPr>
            </w:pPr>
          </w:p>
        </w:tc>
      </w:tr>
      <w:tr w:rsidR="007A724C" w:rsidRPr="007A724C" w14:paraId="4B588D1D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510"/>
        </w:trPr>
        <w:tc>
          <w:tcPr>
            <w:tcW w:w="243" w:type="dxa"/>
            <w:tcBorders>
              <w:right w:val="single" w:sz="4" w:space="0" w:color="auto"/>
            </w:tcBorders>
          </w:tcPr>
          <w:p w14:paraId="75D28CDF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29733D66" w14:textId="77777777" w:rsidR="007A724C" w:rsidRPr="009854CA" w:rsidRDefault="007A724C" w:rsidP="00096D66">
            <w:pPr>
              <w:spacing w:before="60" w:after="60"/>
              <w:rPr>
                <w:sz w:val="21"/>
                <w:szCs w:val="21"/>
              </w:rPr>
            </w:pPr>
            <w:r w:rsidRPr="009854CA">
              <w:rPr>
                <w:sz w:val="21"/>
                <w:szCs w:val="21"/>
              </w:rPr>
              <w:t xml:space="preserve">Type of </w:t>
            </w:r>
            <w:r w:rsidR="00770766">
              <w:rPr>
                <w:sz w:val="21"/>
                <w:szCs w:val="21"/>
              </w:rPr>
              <w:t>Centrelink</w:t>
            </w:r>
            <w:r w:rsidRPr="009854CA">
              <w:rPr>
                <w:sz w:val="21"/>
                <w:szCs w:val="21"/>
              </w:rPr>
              <w:t xml:space="preserve"> payment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4B98" w14:textId="77777777" w:rsidR="007A724C" w:rsidRPr="007A724C" w:rsidRDefault="006D24D9" w:rsidP="006D24D9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3EBE261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</w:tr>
      <w:tr w:rsidR="00096D66" w:rsidRPr="007A724C" w14:paraId="37365E80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454"/>
        </w:trPr>
        <w:tc>
          <w:tcPr>
            <w:tcW w:w="243" w:type="dxa"/>
            <w:tcBorders>
              <w:right w:val="single" w:sz="4" w:space="0" w:color="auto"/>
            </w:tcBorders>
          </w:tcPr>
          <w:p w14:paraId="1F2A5E44" w14:textId="77777777" w:rsidR="00096D66" w:rsidRPr="007A724C" w:rsidRDefault="00096D66" w:rsidP="00BE64F2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376F0A2E" w14:textId="77777777" w:rsidR="00096D66" w:rsidRPr="009854CA" w:rsidRDefault="00096D66" w:rsidP="00096D66">
            <w:pPr>
              <w:spacing w:before="60" w:after="60"/>
              <w:rPr>
                <w:sz w:val="21"/>
                <w:szCs w:val="21"/>
              </w:rPr>
            </w:pPr>
            <w:r w:rsidRPr="009854CA">
              <w:rPr>
                <w:sz w:val="21"/>
                <w:szCs w:val="21"/>
              </w:rPr>
              <w:t>Your rental address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5862" w14:textId="77777777" w:rsidR="00096D66" w:rsidRPr="007A724C" w:rsidRDefault="006D24D9" w:rsidP="006D24D9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4D980FD" w14:textId="77777777" w:rsidR="00096D66" w:rsidRPr="007A724C" w:rsidRDefault="00096D66" w:rsidP="00BE64F2">
            <w:pPr>
              <w:rPr>
                <w:sz w:val="20"/>
                <w:szCs w:val="20"/>
              </w:rPr>
            </w:pPr>
          </w:p>
        </w:tc>
      </w:tr>
      <w:tr w:rsidR="007A724C" w:rsidRPr="007A724C" w14:paraId="1774FB5B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454"/>
        </w:trPr>
        <w:tc>
          <w:tcPr>
            <w:tcW w:w="243" w:type="dxa"/>
            <w:tcBorders>
              <w:right w:val="single" w:sz="4" w:space="0" w:color="auto"/>
            </w:tcBorders>
          </w:tcPr>
          <w:p w14:paraId="3BD42041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14:paraId="53E62997" w14:textId="77777777" w:rsidR="007A724C" w:rsidRPr="009854CA" w:rsidRDefault="007A724C" w:rsidP="00BE64F2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66BD" w14:textId="77777777" w:rsidR="007A724C" w:rsidRPr="007A724C" w:rsidRDefault="007A724C" w:rsidP="006D24D9">
            <w:pPr>
              <w:spacing w:before="120" w:after="60"/>
              <w:rPr>
                <w:sz w:val="20"/>
                <w:szCs w:val="20"/>
              </w:rPr>
            </w:pPr>
            <w:r w:rsidRPr="007A724C">
              <w:rPr>
                <w:sz w:val="20"/>
                <w:szCs w:val="20"/>
              </w:rPr>
              <w:t xml:space="preserve">Suburb/Town </w:t>
            </w:r>
            <w:r w:rsidR="006D24D9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="006D24D9">
              <w:rPr>
                <w:sz w:val="20"/>
                <w:szCs w:val="20"/>
              </w:rPr>
              <w:instrText xml:space="preserve"> FORMTEXT </w:instrText>
            </w:r>
            <w:r w:rsidR="006D24D9">
              <w:rPr>
                <w:sz w:val="20"/>
                <w:szCs w:val="20"/>
              </w:rPr>
            </w:r>
            <w:r w:rsidR="006D24D9">
              <w:rPr>
                <w:sz w:val="20"/>
                <w:szCs w:val="20"/>
              </w:rPr>
              <w:fldChar w:fldCharType="separate"/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F30352E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</w:tr>
      <w:tr w:rsidR="007A724C" w:rsidRPr="007A724C" w14:paraId="1718BD8B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454"/>
        </w:trPr>
        <w:tc>
          <w:tcPr>
            <w:tcW w:w="243" w:type="dxa"/>
            <w:tcBorders>
              <w:right w:val="single" w:sz="4" w:space="0" w:color="auto"/>
            </w:tcBorders>
          </w:tcPr>
          <w:p w14:paraId="7DDB9D22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14:paraId="6D2821B4" w14:textId="77777777" w:rsidR="007A724C" w:rsidRPr="009854CA" w:rsidRDefault="007A724C" w:rsidP="00BE64F2">
            <w:pPr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D613" w14:textId="77777777" w:rsidR="007A724C" w:rsidRPr="007A724C" w:rsidRDefault="007A724C" w:rsidP="00BE64F2">
            <w:pPr>
              <w:tabs>
                <w:tab w:val="left" w:pos="4003"/>
              </w:tabs>
              <w:spacing w:before="120" w:after="120"/>
              <w:rPr>
                <w:sz w:val="20"/>
                <w:szCs w:val="20"/>
              </w:rPr>
            </w:pPr>
            <w:r w:rsidRPr="007A724C">
              <w:rPr>
                <w:sz w:val="20"/>
                <w:szCs w:val="20"/>
              </w:rPr>
              <w:t>State:  Queensland</w:t>
            </w:r>
            <w:r w:rsidRPr="007A724C">
              <w:rPr>
                <w:sz w:val="20"/>
                <w:szCs w:val="20"/>
              </w:rPr>
              <w:tab/>
              <w:t>Postcode</w:t>
            </w:r>
            <w:r w:rsidR="006D24D9">
              <w:rPr>
                <w:sz w:val="20"/>
                <w:szCs w:val="20"/>
              </w:rPr>
              <w:t xml:space="preserve"> </w:t>
            </w:r>
            <w:r w:rsidR="006D24D9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6D24D9">
              <w:rPr>
                <w:sz w:val="20"/>
                <w:szCs w:val="20"/>
              </w:rPr>
              <w:instrText xml:space="preserve"> FORMTEXT </w:instrText>
            </w:r>
            <w:r w:rsidR="006D24D9">
              <w:rPr>
                <w:sz w:val="20"/>
                <w:szCs w:val="20"/>
              </w:rPr>
            </w:r>
            <w:r w:rsidR="006D24D9">
              <w:rPr>
                <w:sz w:val="20"/>
                <w:szCs w:val="20"/>
              </w:rPr>
              <w:fldChar w:fldCharType="separate"/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69E6F18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</w:tr>
      <w:tr w:rsidR="00096D66" w:rsidRPr="007A724C" w14:paraId="336132AF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454"/>
        </w:trPr>
        <w:tc>
          <w:tcPr>
            <w:tcW w:w="243" w:type="dxa"/>
            <w:tcBorders>
              <w:right w:val="single" w:sz="4" w:space="0" w:color="auto"/>
            </w:tcBorders>
            <w:vAlign w:val="center"/>
          </w:tcPr>
          <w:p w14:paraId="2B2C3E76" w14:textId="77777777" w:rsidR="00096D66" w:rsidRPr="007A724C" w:rsidRDefault="00096D66" w:rsidP="00BE64F2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64FAD9" w14:textId="77777777" w:rsidR="00096D66" w:rsidRPr="007A724C" w:rsidRDefault="00096D66" w:rsidP="00BE64F2">
            <w:pPr>
              <w:spacing w:before="60"/>
              <w:rPr>
                <w:sz w:val="20"/>
                <w:szCs w:val="20"/>
              </w:rPr>
            </w:pPr>
            <w:r w:rsidRPr="009854CA">
              <w:rPr>
                <w:sz w:val="21"/>
                <w:szCs w:val="21"/>
              </w:rPr>
              <w:t>Your telephone number</w:t>
            </w:r>
          </w:p>
        </w:tc>
        <w:tc>
          <w:tcPr>
            <w:tcW w:w="3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F849B2" w14:textId="77777777" w:rsidR="00096D66" w:rsidRPr="007A724C" w:rsidRDefault="00096D66" w:rsidP="006D24D9">
            <w:pPr>
              <w:tabs>
                <w:tab w:val="left" w:pos="654"/>
                <w:tab w:val="left" w:pos="1034"/>
              </w:tabs>
              <w:spacing w:before="60"/>
              <w:rPr>
                <w:sz w:val="20"/>
                <w:szCs w:val="20"/>
              </w:rPr>
            </w:pPr>
            <w:r w:rsidRPr="007A724C">
              <w:rPr>
                <w:sz w:val="20"/>
                <w:szCs w:val="20"/>
              </w:rPr>
              <w:t>Home</w:t>
            </w:r>
            <w:r w:rsidR="006D24D9">
              <w:rPr>
                <w:sz w:val="20"/>
                <w:szCs w:val="20"/>
              </w:rPr>
              <w:t xml:space="preserve"> </w:t>
            </w:r>
            <w:r w:rsidR="006D24D9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="006D24D9">
              <w:rPr>
                <w:sz w:val="20"/>
                <w:szCs w:val="20"/>
              </w:rPr>
              <w:instrText xml:space="preserve"> FORMTEXT </w:instrText>
            </w:r>
            <w:r w:rsidR="006D24D9">
              <w:rPr>
                <w:sz w:val="20"/>
                <w:szCs w:val="20"/>
              </w:rPr>
            </w:r>
            <w:r w:rsidR="006D24D9">
              <w:rPr>
                <w:sz w:val="20"/>
                <w:szCs w:val="20"/>
              </w:rPr>
              <w:fldChar w:fldCharType="separate"/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3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01CF7" w14:textId="77777777" w:rsidR="00096D66" w:rsidRPr="007A724C" w:rsidRDefault="00AB0630" w:rsidP="006D24D9">
            <w:pPr>
              <w:tabs>
                <w:tab w:val="left" w:pos="602"/>
                <w:tab w:val="left" w:pos="1022"/>
              </w:tabs>
              <w:spacing w:before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Mobile </w:t>
            </w:r>
            <w:r w:rsidR="006D24D9">
              <w:rPr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="006D24D9">
              <w:rPr>
                <w:sz w:val="20"/>
                <w:szCs w:val="20"/>
              </w:rPr>
              <w:instrText xml:space="preserve"> FORMTEXT </w:instrText>
            </w:r>
            <w:r w:rsidR="006D24D9">
              <w:rPr>
                <w:sz w:val="20"/>
                <w:szCs w:val="20"/>
              </w:rPr>
            </w:r>
            <w:r w:rsidR="006D24D9">
              <w:rPr>
                <w:sz w:val="20"/>
                <w:szCs w:val="20"/>
              </w:rPr>
              <w:fldChar w:fldCharType="separate"/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noProof/>
                <w:sz w:val="20"/>
                <w:szCs w:val="20"/>
              </w:rPr>
              <w:t> </w:t>
            </w:r>
            <w:r w:rsidR="006D24D9">
              <w:rPr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43D3E767" w14:textId="77777777" w:rsidR="00096D66" w:rsidRPr="007A724C" w:rsidRDefault="00096D66" w:rsidP="00BE64F2">
            <w:pPr>
              <w:rPr>
                <w:sz w:val="20"/>
                <w:szCs w:val="20"/>
              </w:rPr>
            </w:pPr>
          </w:p>
        </w:tc>
      </w:tr>
      <w:tr w:rsidR="007A724C" w:rsidRPr="007A724C" w14:paraId="7CC4DBD4" w14:textId="77777777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</w:trPr>
        <w:tc>
          <w:tcPr>
            <w:tcW w:w="243" w:type="dxa"/>
          </w:tcPr>
          <w:p w14:paraId="32E23C5E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  <w:tc>
          <w:tcPr>
            <w:tcW w:w="10673" w:type="dxa"/>
            <w:gridSpan w:val="10"/>
            <w:tcBorders>
              <w:bottom w:val="single" w:sz="4" w:space="0" w:color="auto"/>
            </w:tcBorders>
          </w:tcPr>
          <w:p w14:paraId="2C329EFE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2D0A3CA2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</w:tr>
      <w:tr w:rsidR="00E824F4" w:rsidRPr="007A724C" w14:paraId="59DDE211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c>
          <w:tcPr>
            <w:tcW w:w="243" w:type="dxa"/>
            <w:tcBorders>
              <w:right w:val="single" w:sz="4" w:space="0" w:color="auto"/>
            </w:tcBorders>
          </w:tcPr>
          <w:p w14:paraId="27325113" w14:textId="77777777" w:rsidR="00E824F4" w:rsidRPr="007A724C" w:rsidRDefault="00E824F4" w:rsidP="00BE64F2">
            <w:pPr>
              <w:rPr>
                <w:sz w:val="20"/>
                <w:szCs w:val="20"/>
              </w:rPr>
            </w:pPr>
          </w:p>
        </w:tc>
        <w:tc>
          <w:tcPr>
            <w:tcW w:w="1067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5CFF86" w14:textId="77777777" w:rsidR="00E824F4" w:rsidRPr="00E824F4" w:rsidRDefault="00E824F4" w:rsidP="00BE64F2">
            <w:r w:rsidRPr="00E824F4">
              <w:rPr>
                <w:b/>
              </w:rPr>
              <w:t>About your payments to the Department of Housing and Public Works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AC3854F" w14:textId="77777777" w:rsidR="00E824F4" w:rsidRPr="007A724C" w:rsidRDefault="00E824F4" w:rsidP="00BE64F2">
            <w:pPr>
              <w:rPr>
                <w:sz w:val="20"/>
                <w:szCs w:val="20"/>
              </w:rPr>
            </w:pPr>
          </w:p>
        </w:tc>
      </w:tr>
      <w:tr w:rsidR="00E824F4" w:rsidRPr="007A724C" w14:paraId="5790BF62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74"/>
        </w:trPr>
        <w:tc>
          <w:tcPr>
            <w:tcW w:w="243" w:type="dxa"/>
            <w:tcBorders>
              <w:right w:val="single" w:sz="4" w:space="0" w:color="auto"/>
            </w:tcBorders>
          </w:tcPr>
          <w:p w14:paraId="3036931F" w14:textId="77777777" w:rsidR="00E824F4" w:rsidRPr="007A724C" w:rsidRDefault="00E824F4" w:rsidP="00BE64F2">
            <w:pPr>
              <w:rPr>
                <w:sz w:val="20"/>
                <w:szCs w:val="20"/>
              </w:rPr>
            </w:pPr>
          </w:p>
        </w:tc>
        <w:tc>
          <w:tcPr>
            <w:tcW w:w="10673" w:type="dxa"/>
            <w:gridSpan w:val="10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B6EA26" w14:textId="77777777" w:rsidR="00E824F4" w:rsidRPr="007A724C" w:rsidRDefault="00E824F4" w:rsidP="00BE64F2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C417E22" w14:textId="77777777" w:rsidR="00E824F4" w:rsidRPr="007A724C" w:rsidRDefault="00E824F4" w:rsidP="00BE64F2">
            <w:pPr>
              <w:rPr>
                <w:sz w:val="20"/>
                <w:szCs w:val="20"/>
              </w:rPr>
            </w:pPr>
          </w:p>
        </w:tc>
      </w:tr>
      <w:tr w:rsidR="007A724C" w:rsidRPr="007A724C" w14:paraId="33DCC3BB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532"/>
        </w:trPr>
        <w:tc>
          <w:tcPr>
            <w:tcW w:w="243" w:type="dxa"/>
            <w:tcBorders>
              <w:right w:val="single" w:sz="4" w:space="0" w:color="auto"/>
            </w:tcBorders>
          </w:tcPr>
          <w:p w14:paraId="670AF50E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  <w:tc>
          <w:tcPr>
            <w:tcW w:w="542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80DDA" w14:textId="77777777" w:rsidR="007A724C" w:rsidRPr="009854CA" w:rsidRDefault="00096D66" w:rsidP="004C3C12">
            <w:pPr>
              <w:spacing w:before="120"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</w:t>
            </w:r>
            <w:r w:rsidR="007A724C" w:rsidRPr="009854CA">
              <w:rPr>
                <w:sz w:val="21"/>
                <w:szCs w:val="21"/>
              </w:rPr>
              <w:t xml:space="preserve">hat date do you want </w:t>
            </w:r>
            <w:r w:rsidR="00AB0630">
              <w:rPr>
                <w:sz w:val="21"/>
                <w:szCs w:val="21"/>
              </w:rPr>
              <w:t xml:space="preserve">your </w:t>
            </w:r>
            <w:r w:rsidR="007A724C" w:rsidRPr="009854CA">
              <w:rPr>
                <w:sz w:val="21"/>
                <w:szCs w:val="21"/>
              </w:rPr>
              <w:t>deductions to start?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E83005" w14:textId="77777777" w:rsidR="007A724C" w:rsidRPr="009854CA" w:rsidRDefault="006D24D9" w:rsidP="009B5BD5">
            <w:pPr>
              <w:pStyle w:val="Header"/>
              <w:tabs>
                <w:tab w:val="clear" w:pos="4153"/>
                <w:tab w:val="clear" w:pos="8306"/>
                <w:tab w:val="left" w:pos="952"/>
                <w:tab w:val="left" w:pos="1802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3" w:name="Text6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13"/>
            <w:r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4" w:name="Text7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14"/>
            <w:r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5" w:name="Text8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15"/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872921" w14:textId="77777777" w:rsidR="007A724C" w:rsidRPr="009854CA" w:rsidRDefault="007A724C" w:rsidP="00BE64F2">
            <w:pPr>
              <w:ind w:left="177" w:hanging="177"/>
              <w:rPr>
                <w:sz w:val="21"/>
                <w:szCs w:val="21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E418D75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</w:tr>
      <w:tr w:rsidR="007A724C" w:rsidRPr="007A724C" w14:paraId="04CACCE9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1095"/>
        </w:trPr>
        <w:tc>
          <w:tcPr>
            <w:tcW w:w="243" w:type="dxa"/>
            <w:tcBorders>
              <w:right w:val="single" w:sz="4" w:space="0" w:color="auto"/>
            </w:tcBorders>
          </w:tcPr>
          <w:p w14:paraId="374DAB16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  <w:tc>
          <w:tcPr>
            <w:tcW w:w="10673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A92FC7" w14:textId="77777777" w:rsidR="007A724C" w:rsidRPr="009854CA" w:rsidRDefault="00770766" w:rsidP="009854CA">
            <w:pPr>
              <w:pStyle w:val="BodyText3"/>
              <w:spacing w:before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Centrelink</w:t>
            </w:r>
            <w:r w:rsidR="007A724C" w:rsidRPr="009854CA">
              <w:rPr>
                <w:sz w:val="21"/>
                <w:szCs w:val="21"/>
              </w:rPr>
              <w:t xml:space="preserve"> will send you a letter advising the date the deductions will</w:t>
            </w:r>
            <w:r w:rsidR="00AB0630">
              <w:rPr>
                <w:sz w:val="21"/>
                <w:szCs w:val="21"/>
              </w:rPr>
              <w:t xml:space="preserve"> start</w:t>
            </w:r>
            <w:r w:rsidR="007A724C" w:rsidRPr="009854CA">
              <w:rPr>
                <w:sz w:val="21"/>
                <w:szCs w:val="21"/>
              </w:rPr>
              <w:t>.</w:t>
            </w:r>
          </w:p>
          <w:p w14:paraId="2A9AB565" w14:textId="77777777" w:rsidR="007A724C" w:rsidRPr="009854CA" w:rsidRDefault="007A724C" w:rsidP="009854CA">
            <w:pPr>
              <w:pStyle w:val="BodyText3"/>
              <w:spacing w:before="80"/>
              <w:rPr>
                <w:sz w:val="21"/>
                <w:szCs w:val="21"/>
              </w:rPr>
            </w:pPr>
            <w:r w:rsidRPr="009854CA">
              <w:rPr>
                <w:sz w:val="21"/>
                <w:szCs w:val="21"/>
              </w:rPr>
              <w:t xml:space="preserve">Please continue to make your </w:t>
            </w:r>
            <w:r w:rsidR="00AB0630">
              <w:rPr>
                <w:sz w:val="21"/>
                <w:szCs w:val="21"/>
              </w:rPr>
              <w:t xml:space="preserve">housing </w:t>
            </w:r>
            <w:r w:rsidRPr="009854CA">
              <w:rPr>
                <w:sz w:val="21"/>
                <w:szCs w:val="21"/>
              </w:rPr>
              <w:t>payments in the usual way until you receive this</w:t>
            </w:r>
            <w:r w:rsidR="007F26DA">
              <w:rPr>
                <w:sz w:val="21"/>
                <w:szCs w:val="21"/>
              </w:rPr>
              <w:t xml:space="preserve"> </w:t>
            </w:r>
            <w:r w:rsidR="00AB0630">
              <w:rPr>
                <w:sz w:val="21"/>
                <w:szCs w:val="21"/>
              </w:rPr>
              <w:t>letter</w:t>
            </w:r>
            <w:r w:rsidRPr="009854CA">
              <w:rPr>
                <w:sz w:val="21"/>
                <w:szCs w:val="21"/>
              </w:rPr>
              <w:t>. You must ensure that your rent payments are up to date when the deductions</w:t>
            </w:r>
            <w:r w:rsidR="00AB0630">
              <w:rPr>
                <w:sz w:val="21"/>
                <w:szCs w:val="21"/>
              </w:rPr>
              <w:t xml:space="preserve"> start</w:t>
            </w:r>
            <w:r w:rsidR="00E824F4">
              <w:rPr>
                <w:sz w:val="21"/>
                <w:szCs w:val="21"/>
              </w:rPr>
              <w:t>.</w:t>
            </w:r>
          </w:p>
          <w:p w14:paraId="0C2D9DD7" w14:textId="77777777" w:rsidR="007A724C" w:rsidRPr="009854CA" w:rsidRDefault="007A724C" w:rsidP="009854CA">
            <w:pPr>
              <w:spacing w:before="80"/>
              <w:rPr>
                <w:sz w:val="21"/>
                <w:szCs w:val="21"/>
              </w:rPr>
            </w:pPr>
            <w:r w:rsidRPr="009854CA">
              <w:rPr>
                <w:sz w:val="21"/>
                <w:szCs w:val="21"/>
              </w:rPr>
              <w:t xml:space="preserve">The department will credit your payments to the account/s you </w:t>
            </w:r>
            <w:r w:rsidR="004C3C12">
              <w:rPr>
                <w:sz w:val="21"/>
                <w:szCs w:val="21"/>
              </w:rPr>
              <w:t>list</w:t>
            </w:r>
            <w:r w:rsidRPr="009854CA">
              <w:rPr>
                <w:sz w:val="21"/>
                <w:szCs w:val="21"/>
              </w:rPr>
              <w:t xml:space="preserve"> below: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D0CF2C8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</w:tr>
      <w:tr w:rsidR="007A724C" w:rsidRPr="007A724C" w14:paraId="7EA78930" w14:textId="77777777" w:rsidTr="00F95B93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c>
          <w:tcPr>
            <w:tcW w:w="243" w:type="dxa"/>
            <w:tcBorders>
              <w:right w:val="single" w:sz="4" w:space="0" w:color="auto"/>
            </w:tcBorders>
          </w:tcPr>
          <w:p w14:paraId="7323A97C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  <w:tc>
          <w:tcPr>
            <w:tcW w:w="1067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9E5A5" w14:textId="77777777" w:rsidR="007A724C" w:rsidRPr="008475C4" w:rsidRDefault="007A724C" w:rsidP="009854CA">
            <w:pPr>
              <w:spacing w:before="120"/>
              <w:rPr>
                <w:b/>
                <w:sz w:val="19"/>
                <w:szCs w:val="19"/>
              </w:rPr>
            </w:pPr>
            <w:r w:rsidRPr="008475C4">
              <w:rPr>
                <w:b/>
                <w:sz w:val="19"/>
                <w:szCs w:val="19"/>
              </w:rPr>
              <w:t xml:space="preserve">AMOUNT TO BE </w:t>
            </w:r>
            <w:r w:rsidR="00AB0630">
              <w:rPr>
                <w:b/>
                <w:sz w:val="19"/>
                <w:szCs w:val="19"/>
              </w:rPr>
              <w:t xml:space="preserve">DEDUCTED </w:t>
            </w:r>
            <w:r w:rsidR="004C3C12" w:rsidRPr="008475C4">
              <w:rPr>
                <w:b/>
                <w:sz w:val="19"/>
                <w:szCs w:val="19"/>
              </w:rPr>
              <w:t>EACH FORTNIGHT</w:t>
            </w:r>
            <w:r w:rsidR="004C3C12" w:rsidRPr="008475C4" w:rsidDel="00AB0630">
              <w:rPr>
                <w:b/>
                <w:sz w:val="19"/>
                <w:szCs w:val="19"/>
              </w:rPr>
              <w:t xml:space="preserve"> </w:t>
            </w:r>
            <w:r w:rsidR="00AB0630">
              <w:rPr>
                <w:b/>
                <w:sz w:val="19"/>
                <w:szCs w:val="19"/>
              </w:rPr>
              <w:t xml:space="preserve"> FROM </w:t>
            </w:r>
            <w:r w:rsidRPr="008475C4">
              <w:rPr>
                <w:b/>
                <w:sz w:val="19"/>
                <w:szCs w:val="19"/>
              </w:rPr>
              <w:t xml:space="preserve">YOUR </w:t>
            </w:r>
            <w:r w:rsidR="00770766">
              <w:rPr>
                <w:b/>
                <w:sz w:val="19"/>
                <w:szCs w:val="19"/>
              </w:rPr>
              <w:t>CENTRELINK</w:t>
            </w:r>
            <w:r w:rsidR="008475C4" w:rsidRPr="008475C4">
              <w:rPr>
                <w:b/>
                <w:sz w:val="19"/>
                <w:szCs w:val="19"/>
              </w:rPr>
              <w:t xml:space="preserve"> PAYMENT 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45BBE7C" w14:textId="77777777" w:rsidR="007A724C" w:rsidRPr="007A724C" w:rsidRDefault="007A724C" w:rsidP="00BE64F2">
            <w:pPr>
              <w:rPr>
                <w:sz w:val="20"/>
                <w:szCs w:val="20"/>
              </w:rPr>
            </w:pPr>
          </w:p>
        </w:tc>
      </w:tr>
      <w:tr w:rsidR="007A724C" w14:paraId="1CCBB966" w14:textId="77777777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289"/>
        </w:trPr>
        <w:tc>
          <w:tcPr>
            <w:tcW w:w="243" w:type="dxa"/>
            <w:tcBorders>
              <w:right w:val="single" w:sz="4" w:space="0" w:color="auto"/>
            </w:tcBorders>
          </w:tcPr>
          <w:p w14:paraId="7C46F73C" w14:textId="77777777" w:rsidR="007A724C" w:rsidRDefault="007A724C" w:rsidP="00BE64F2"/>
        </w:tc>
        <w:tc>
          <w:tcPr>
            <w:tcW w:w="3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C24A" w14:textId="77777777" w:rsidR="007A724C" w:rsidRPr="009B5BD5" w:rsidRDefault="007A724C" w:rsidP="00BE64F2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  <w:r w:rsidRPr="009B5BD5">
              <w:rPr>
                <w:b/>
                <w:bCs/>
                <w:sz w:val="22"/>
                <w:szCs w:val="22"/>
              </w:rPr>
              <w:t>Type of payment</w:t>
            </w:r>
          </w:p>
        </w:tc>
        <w:tc>
          <w:tcPr>
            <w:tcW w:w="4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76B5" w14:textId="77777777" w:rsidR="007A724C" w:rsidRPr="009B5BD5" w:rsidRDefault="007A724C" w:rsidP="00BE64F2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  <w:r w:rsidRPr="009B5BD5">
              <w:rPr>
                <w:b/>
                <w:bCs/>
                <w:sz w:val="22"/>
                <w:szCs w:val="22"/>
              </w:rPr>
              <w:t>Fortnightly Amount ($)</w:t>
            </w: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F830" w14:textId="77777777" w:rsidR="007A724C" w:rsidRPr="009B5BD5" w:rsidRDefault="00F411B8" w:rsidP="00F6583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9B5BD5">
              <w:rPr>
                <w:b/>
                <w:bCs/>
                <w:sz w:val="22"/>
                <w:szCs w:val="22"/>
              </w:rPr>
              <w:t>Bond Loan</w:t>
            </w:r>
            <w:r w:rsidR="000C00A2" w:rsidRPr="009B5BD5">
              <w:rPr>
                <w:b/>
                <w:bCs/>
                <w:sz w:val="22"/>
                <w:szCs w:val="22"/>
              </w:rPr>
              <w:t xml:space="preserve"> </w:t>
            </w:r>
            <w:r w:rsidR="00F65831" w:rsidRPr="009B5BD5">
              <w:rPr>
                <w:b/>
                <w:bCs/>
                <w:sz w:val="22"/>
                <w:szCs w:val="22"/>
              </w:rPr>
              <w:t>N</w:t>
            </w:r>
            <w:r w:rsidRPr="009B5BD5">
              <w:rPr>
                <w:b/>
                <w:bCs/>
                <w:sz w:val="22"/>
                <w:szCs w:val="22"/>
              </w:rPr>
              <w:t>umber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0991BC8" w14:textId="77777777" w:rsidR="007A724C" w:rsidRDefault="007A724C" w:rsidP="00BE64F2"/>
        </w:tc>
      </w:tr>
      <w:tr w:rsidR="007A724C" w14:paraId="68C36EEB" w14:textId="77777777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454"/>
        </w:trPr>
        <w:tc>
          <w:tcPr>
            <w:tcW w:w="243" w:type="dxa"/>
            <w:tcBorders>
              <w:right w:val="single" w:sz="4" w:space="0" w:color="auto"/>
            </w:tcBorders>
          </w:tcPr>
          <w:p w14:paraId="4E944D8E" w14:textId="77777777" w:rsidR="007A724C" w:rsidRDefault="007A724C" w:rsidP="00BE64F2">
            <w:pPr>
              <w:spacing w:before="80" w:after="80"/>
            </w:pPr>
          </w:p>
        </w:tc>
        <w:tc>
          <w:tcPr>
            <w:tcW w:w="3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0FB6" w14:textId="77777777" w:rsidR="007A724C" w:rsidRPr="008475C4" w:rsidRDefault="0024171B" w:rsidP="00F65831">
            <w:pPr>
              <w:spacing w:before="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Bond Loan</w:t>
            </w:r>
            <w:r w:rsidR="000C00A2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Repayment</w:t>
            </w:r>
          </w:p>
        </w:tc>
        <w:tc>
          <w:tcPr>
            <w:tcW w:w="4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8BC4" w14:textId="77777777" w:rsidR="007A724C" w:rsidRDefault="006D24D9" w:rsidP="00BE64F2">
            <w:pPr>
              <w:spacing w:before="8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6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9F18" w14:textId="77777777" w:rsidR="007A724C" w:rsidRDefault="007A724C" w:rsidP="0038718A">
            <w:pPr>
              <w:spacing w:before="80"/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B391ABC" w14:textId="77777777" w:rsidR="007A724C" w:rsidRDefault="007A724C" w:rsidP="00BE64F2">
            <w:pPr>
              <w:spacing w:before="80" w:after="80"/>
            </w:pPr>
          </w:p>
        </w:tc>
      </w:tr>
      <w:tr w:rsidR="007A724C" w14:paraId="63BCE0BD" w14:textId="77777777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454"/>
        </w:trPr>
        <w:tc>
          <w:tcPr>
            <w:tcW w:w="243" w:type="dxa"/>
            <w:tcBorders>
              <w:right w:val="single" w:sz="4" w:space="0" w:color="auto"/>
            </w:tcBorders>
          </w:tcPr>
          <w:p w14:paraId="2C83184C" w14:textId="77777777" w:rsidR="007A724C" w:rsidRDefault="007A724C" w:rsidP="00BE64F2">
            <w:pPr>
              <w:spacing w:before="80" w:after="80"/>
            </w:pPr>
          </w:p>
        </w:tc>
        <w:tc>
          <w:tcPr>
            <w:tcW w:w="3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D6CE" w14:textId="77777777" w:rsidR="007A724C" w:rsidRPr="008475C4" w:rsidRDefault="007A724C" w:rsidP="00BE64F2">
            <w:pPr>
              <w:spacing w:before="80" w:after="80"/>
              <w:rPr>
                <w:sz w:val="21"/>
                <w:szCs w:val="21"/>
              </w:rPr>
            </w:pPr>
          </w:p>
        </w:tc>
        <w:tc>
          <w:tcPr>
            <w:tcW w:w="4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6358" w14:textId="77777777" w:rsidR="007A724C" w:rsidRDefault="007A724C" w:rsidP="00BE64F2">
            <w:pPr>
              <w:spacing w:before="80" w:after="80"/>
            </w:pP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FDE2" w14:textId="77777777" w:rsidR="007A724C" w:rsidRDefault="007A724C" w:rsidP="00BE64F2">
            <w:pPr>
              <w:spacing w:before="80" w:after="80"/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833BBEB" w14:textId="77777777" w:rsidR="007A724C" w:rsidRDefault="007A724C" w:rsidP="00BE64F2">
            <w:pPr>
              <w:spacing w:before="80" w:after="80"/>
            </w:pPr>
          </w:p>
        </w:tc>
      </w:tr>
      <w:tr w:rsidR="007A724C" w14:paraId="2F76ACA6" w14:textId="77777777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454"/>
        </w:trPr>
        <w:tc>
          <w:tcPr>
            <w:tcW w:w="243" w:type="dxa"/>
            <w:tcBorders>
              <w:right w:val="single" w:sz="4" w:space="0" w:color="auto"/>
            </w:tcBorders>
          </w:tcPr>
          <w:p w14:paraId="60069F9B" w14:textId="77777777" w:rsidR="007A724C" w:rsidRDefault="007A724C" w:rsidP="00BE64F2">
            <w:pPr>
              <w:spacing w:before="80" w:after="80"/>
            </w:pPr>
          </w:p>
        </w:tc>
        <w:tc>
          <w:tcPr>
            <w:tcW w:w="3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DB31" w14:textId="77777777" w:rsidR="007A724C" w:rsidRPr="008475C4" w:rsidRDefault="007A724C" w:rsidP="00BE64F2">
            <w:pPr>
              <w:spacing w:before="80" w:after="80"/>
              <w:rPr>
                <w:sz w:val="21"/>
                <w:szCs w:val="21"/>
              </w:rPr>
            </w:pPr>
          </w:p>
        </w:tc>
        <w:tc>
          <w:tcPr>
            <w:tcW w:w="4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D77E" w14:textId="77777777" w:rsidR="007A724C" w:rsidRDefault="007A724C" w:rsidP="00BE64F2">
            <w:pPr>
              <w:spacing w:before="80" w:after="80"/>
            </w:pP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DDCE" w14:textId="77777777" w:rsidR="007A724C" w:rsidRDefault="007A724C" w:rsidP="00BE64F2">
            <w:pPr>
              <w:spacing w:before="80" w:after="80"/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26B0A4B" w14:textId="77777777" w:rsidR="007A724C" w:rsidRDefault="007A724C" w:rsidP="00BE64F2">
            <w:pPr>
              <w:spacing w:before="80" w:after="80"/>
            </w:pPr>
          </w:p>
        </w:tc>
      </w:tr>
      <w:tr w:rsidR="007A724C" w14:paraId="291871B3" w14:textId="77777777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hRule="exact" w:val="454"/>
        </w:trPr>
        <w:tc>
          <w:tcPr>
            <w:tcW w:w="243" w:type="dxa"/>
            <w:tcBorders>
              <w:right w:val="single" w:sz="4" w:space="0" w:color="auto"/>
            </w:tcBorders>
          </w:tcPr>
          <w:p w14:paraId="76CA2821" w14:textId="77777777" w:rsidR="007A724C" w:rsidRDefault="007A724C" w:rsidP="00BE64F2">
            <w:pPr>
              <w:spacing w:before="80" w:after="80"/>
            </w:pPr>
          </w:p>
        </w:tc>
        <w:tc>
          <w:tcPr>
            <w:tcW w:w="3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734C" w14:textId="77777777" w:rsidR="007A724C" w:rsidRPr="00D51B6D" w:rsidRDefault="007A724C" w:rsidP="00BE64F2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4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0771" w14:textId="77777777" w:rsidR="007A724C" w:rsidRDefault="007A724C" w:rsidP="00BE64F2">
            <w:pPr>
              <w:spacing w:before="80" w:after="80"/>
            </w:pP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7C47" w14:textId="77777777" w:rsidR="007A724C" w:rsidRDefault="007A724C" w:rsidP="00BE64F2">
            <w:pPr>
              <w:spacing w:before="80" w:after="80"/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D1C7DF1" w14:textId="77777777" w:rsidR="007A724C" w:rsidRDefault="007A724C" w:rsidP="00BE64F2">
            <w:pPr>
              <w:spacing w:before="80" w:after="80"/>
            </w:pPr>
          </w:p>
        </w:tc>
      </w:tr>
      <w:tr w:rsidR="007A724C" w14:paraId="15A592A7" w14:textId="77777777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c>
          <w:tcPr>
            <w:tcW w:w="243" w:type="dxa"/>
          </w:tcPr>
          <w:p w14:paraId="29CEB021" w14:textId="77777777" w:rsidR="007A724C" w:rsidRDefault="007A724C" w:rsidP="00BE64F2"/>
        </w:tc>
        <w:tc>
          <w:tcPr>
            <w:tcW w:w="10673" w:type="dxa"/>
            <w:gridSpan w:val="10"/>
          </w:tcPr>
          <w:p w14:paraId="79479C21" w14:textId="77777777" w:rsidR="007A724C" w:rsidRDefault="007A724C" w:rsidP="00BE64F2"/>
        </w:tc>
        <w:tc>
          <w:tcPr>
            <w:tcW w:w="283" w:type="dxa"/>
          </w:tcPr>
          <w:p w14:paraId="4B3D9C64" w14:textId="77777777" w:rsidR="007A724C" w:rsidRDefault="007A724C" w:rsidP="00BE64F2"/>
        </w:tc>
      </w:tr>
    </w:tbl>
    <w:p w14:paraId="0BF7E0D8" w14:textId="77777777" w:rsidR="007A724C" w:rsidRDefault="007A724C" w:rsidP="007A724C">
      <w:pPr>
        <w:ind w:hanging="709"/>
        <w:rPr>
          <w:sz w:val="16"/>
        </w:rPr>
        <w:sectPr w:rsidR="007A724C" w:rsidSect="009B5BD5">
          <w:headerReference w:type="default" r:id="rId12"/>
          <w:footerReference w:type="default" r:id="rId13"/>
          <w:footerReference w:type="first" r:id="rId14"/>
          <w:pgSz w:w="11907" w:h="16840" w:code="9"/>
          <w:pgMar w:top="680" w:right="284" w:bottom="737" w:left="1418" w:header="567" w:footer="454" w:gutter="0"/>
          <w:cols w:space="720"/>
          <w:docGrid w:linePitch="326"/>
        </w:sectPr>
      </w:pPr>
    </w:p>
    <w:tbl>
      <w:tblPr>
        <w:tblpPr w:leftFromText="180" w:rightFromText="180" w:vertAnchor="page" w:horzAnchor="margin" w:tblpXSpec="center" w:tblpY="1006"/>
        <w:tblW w:w="113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39"/>
        <w:gridCol w:w="245"/>
        <w:gridCol w:w="49"/>
        <w:gridCol w:w="1734"/>
        <w:gridCol w:w="250"/>
        <w:gridCol w:w="567"/>
        <w:gridCol w:w="284"/>
        <w:gridCol w:w="2268"/>
        <w:gridCol w:w="283"/>
        <w:gridCol w:w="1689"/>
        <w:gridCol w:w="419"/>
        <w:gridCol w:w="2712"/>
        <w:gridCol w:w="17"/>
        <w:gridCol w:w="304"/>
        <w:gridCol w:w="240"/>
        <w:tblGridChange w:id="17">
          <w:tblGrid>
            <w:gridCol w:w="239"/>
            <w:gridCol w:w="245"/>
            <w:gridCol w:w="49"/>
            <w:gridCol w:w="1734"/>
            <w:gridCol w:w="250"/>
            <w:gridCol w:w="567"/>
            <w:gridCol w:w="284"/>
            <w:gridCol w:w="2268"/>
            <w:gridCol w:w="283"/>
            <w:gridCol w:w="1689"/>
            <w:gridCol w:w="419"/>
            <w:gridCol w:w="2712"/>
            <w:gridCol w:w="17"/>
            <w:gridCol w:w="304"/>
            <w:gridCol w:w="240"/>
          </w:tblGrid>
        </w:tblGridChange>
      </w:tblGrid>
      <w:tr w:rsidR="00B14B04" w14:paraId="6CEBD093" w14:textId="77777777" w:rsidTr="00A03471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239" w:type="dxa"/>
            <w:tcBorders>
              <w:top w:val="single" w:sz="4" w:space="0" w:color="auto"/>
              <w:bottom w:val="nil"/>
              <w:right w:val="nil"/>
            </w:tcBorders>
          </w:tcPr>
          <w:p w14:paraId="3F797F95" w14:textId="77777777" w:rsidR="00B14B04" w:rsidRDefault="00B14B04" w:rsidP="00A03471"/>
        </w:tc>
        <w:tc>
          <w:tcPr>
            <w:tcW w:w="2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204B0D" w14:textId="77777777" w:rsidR="00B14B04" w:rsidRPr="009854CA" w:rsidRDefault="00B14B04" w:rsidP="00A03471">
            <w:pPr>
              <w:rPr>
                <w:b/>
              </w:rPr>
            </w:pPr>
          </w:p>
        </w:tc>
        <w:tc>
          <w:tcPr>
            <w:tcW w:w="87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EBF5FB" w14:textId="77777777" w:rsidR="00B14B04" w:rsidRPr="00341E47" w:rsidRDefault="00B14B04" w:rsidP="00A03471">
            <w:pPr>
              <w:pStyle w:val="Header"/>
              <w:tabs>
                <w:tab w:val="clear" w:pos="4153"/>
                <w:tab w:val="clear" w:pos="8306"/>
              </w:tabs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</w:tcBorders>
          </w:tcPr>
          <w:p w14:paraId="0F488A3C" w14:textId="77777777" w:rsidR="00B14B04" w:rsidRDefault="00B14B04" w:rsidP="00A03471"/>
        </w:tc>
      </w:tr>
      <w:tr w:rsidR="007A724C" w14:paraId="1AA6EC54" w14:textId="77777777" w:rsidTr="00F95B93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AD7AC2" w14:textId="77777777" w:rsidR="007A724C" w:rsidRDefault="007A724C" w:rsidP="00A03471"/>
        </w:tc>
        <w:tc>
          <w:tcPr>
            <w:tcW w:w="20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4B38EB" w14:textId="77777777" w:rsidR="007A724C" w:rsidRPr="009854CA" w:rsidRDefault="007A724C" w:rsidP="00A03471">
            <w:pPr>
              <w:rPr>
                <w:b/>
              </w:rPr>
            </w:pPr>
            <w:r w:rsidRPr="009854CA">
              <w:rPr>
                <w:b/>
              </w:rPr>
              <w:t>Authorisation</w:t>
            </w:r>
          </w:p>
        </w:tc>
        <w:tc>
          <w:tcPr>
            <w:tcW w:w="8793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7D38469" w14:textId="77777777" w:rsidR="007A724C" w:rsidRPr="00341E47" w:rsidRDefault="007A724C" w:rsidP="00A03471">
            <w:pPr>
              <w:pStyle w:val="Header"/>
              <w:tabs>
                <w:tab w:val="clear" w:pos="4153"/>
                <w:tab w:val="clear" w:pos="8306"/>
              </w:tabs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</w:tcBorders>
          </w:tcPr>
          <w:p w14:paraId="788B7F7E" w14:textId="77777777" w:rsidR="007A724C" w:rsidRDefault="007A724C" w:rsidP="00A03471"/>
        </w:tc>
      </w:tr>
      <w:tr w:rsidR="00DE5379" w14:paraId="6B8EB361" w14:textId="77777777" w:rsidTr="00F95B93">
        <w:tblPrEx>
          <w:tblCellMar>
            <w:top w:w="0" w:type="dxa"/>
            <w:bottom w:w="0" w:type="dxa"/>
          </w:tblCellMar>
        </w:tblPrEx>
        <w:tc>
          <w:tcPr>
            <w:tcW w:w="239" w:type="dxa"/>
            <w:tcBorders>
              <w:top w:val="nil"/>
              <w:bottom w:val="nil"/>
              <w:right w:val="single" w:sz="4" w:space="0" w:color="auto"/>
            </w:tcBorders>
          </w:tcPr>
          <w:p w14:paraId="10C50732" w14:textId="77777777" w:rsidR="007A724C" w:rsidRDefault="007A724C" w:rsidP="00A03471"/>
        </w:tc>
        <w:tc>
          <w:tcPr>
            <w:tcW w:w="10821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1B1B0E0" w14:textId="77777777" w:rsidR="007A724C" w:rsidRPr="009B5BD5" w:rsidRDefault="007A724C" w:rsidP="00A03471">
            <w:pPr>
              <w:numPr>
                <w:ilvl w:val="0"/>
                <w:numId w:val="12"/>
              </w:numPr>
              <w:spacing w:before="110"/>
              <w:ind w:left="353" w:hanging="353"/>
              <w:rPr>
                <w:sz w:val="22"/>
                <w:szCs w:val="22"/>
              </w:rPr>
            </w:pPr>
            <w:r w:rsidRPr="009B5BD5">
              <w:rPr>
                <w:sz w:val="22"/>
                <w:szCs w:val="22"/>
              </w:rPr>
              <w:t xml:space="preserve">I authorise </w:t>
            </w:r>
            <w:r w:rsidR="00770766" w:rsidRPr="009B5BD5">
              <w:rPr>
                <w:sz w:val="22"/>
                <w:szCs w:val="22"/>
              </w:rPr>
              <w:t>Centrelink</w:t>
            </w:r>
            <w:r w:rsidRPr="009B5BD5">
              <w:rPr>
                <w:sz w:val="22"/>
                <w:szCs w:val="22"/>
              </w:rPr>
              <w:t xml:space="preserve"> to </w:t>
            </w:r>
            <w:r w:rsidR="004C3C12">
              <w:rPr>
                <w:sz w:val="22"/>
                <w:szCs w:val="22"/>
              </w:rPr>
              <w:t>deduct</w:t>
            </w:r>
            <w:r w:rsidR="00452497" w:rsidRPr="009B5BD5">
              <w:rPr>
                <w:sz w:val="22"/>
                <w:szCs w:val="22"/>
              </w:rPr>
              <w:t xml:space="preserve"> the amount/s stated above</w:t>
            </w:r>
            <w:r w:rsidRPr="009B5BD5">
              <w:rPr>
                <w:sz w:val="22"/>
                <w:szCs w:val="22"/>
              </w:rPr>
              <w:t xml:space="preserve"> out of my payment each fortnight and</w:t>
            </w:r>
            <w:r w:rsidR="00452497" w:rsidRPr="009B5BD5">
              <w:rPr>
                <w:sz w:val="22"/>
                <w:szCs w:val="22"/>
              </w:rPr>
              <w:t xml:space="preserve"> to</w:t>
            </w:r>
            <w:r w:rsidRPr="009B5BD5">
              <w:rPr>
                <w:sz w:val="22"/>
                <w:szCs w:val="22"/>
              </w:rPr>
              <w:t xml:space="preserve"> pay th</w:t>
            </w:r>
            <w:r w:rsidR="004C3C12">
              <w:rPr>
                <w:sz w:val="22"/>
                <w:szCs w:val="22"/>
              </w:rPr>
              <w:t>is amount/s</w:t>
            </w:r>
            <w:r w:rsidRPr="009B5BD5">
              <w:rPr>
                <w:sz w:val="22"/>
                <w:szCs w:val="22"/>
              </w:rPr>
              <w:t xml:space="preserve"> directly to the Department of </w:t>
            </w:r>
            <w:r w:rsidR="00297E1D" w:rsidRPr="009B5BD5">
              <w:rPr>
                <w:sz w:val="22"/>
                <w:szCs w:val="22"/>
              </w:rPr>
              <w:t>Housing and Public Works</w:t>
            </w:r>
            <w:r w:rsidRPr="009B5BD5">
              <w:rPr>
                <w:sz w:val="22"/>
                <w:szCs w:val="22"/>
              </w:rPr>
              <w:t>.  These amounts relate to my agreement with the department.</w:t>
            </w:r>
          </w:p>
          <w:p w14:paraId="48DB658E" w14:textId="77777777" w:rsidR="007A724C" w:rsidRPr="009B5BD5" w:rsidRDefault="007A724C" w:rsidP="00A03471">
            <w:pPr>
              <w:numPr>
                <w:ilvl w:val="0"/>
                <w:numId w:val="12"/>
              </w:numPr>
              <w:spacing w:before="110"/>
              <w:ind w:left="353" w:hanging="353"/>
              <w:rPr>
                <w:sz w:val="22"/>
                <w:szCs w:val="22"/>
              </w:rPr>
            </w:pPr>
            <w:r w:rsidRPr="009B5BD5">
              <w:rPr>
                <w:sz w:val="22"/>
                <w:szCs w:val="22"/>
              </w:rPr>
              <w:t xml:space="preserve">I understand that it is my choice to have the above amounts deducted from my </w:t>
            </w:r>
            <w:r w:rsidR="00770766" w:rsidRPr="009B5BD5">
              <w:rPr>
                <w:sz w:val="22"/>
                <w:szCs w:val="22"/>
              </w:rPr>
              <w:t>Centrelink</w:t>
            </w:r>
            <w:r w:rsidRPr="009B5BD5">
              <w:rPr>
                <w:sz w:val="22"/>
                <w:szCs w:val="22"/>
              </w:rPr>
              <w:t xml:space="preserve"> </w:t>
            </w:r>
            <w:r w:rsidR="004C3C12">
              <w:rPr>
                <w:sz w:val="22"/>
                <w:szCs w:val="22"/>
              </w:rPr>
              <w:t>payment</w:t>
            </w:r>
            <w:r w:rsidRPr="009B5BD5">
              <w:rPr>
                <w:sz w:val="22"/>
                <w:szCs w:val="22"/>
              </w:rPr>
              <w:t>, and that I can withdraw from the scheme at any time.</w:t>
            </w:r>
          </w:p>
          <w:p w14:paraId="23D3CCE2" w14:textId="77777777" w:rsidR="000640F2" w:rsidRPr="009B5BD5" w:rsidRDefault="007A724C" w:rsidP="00A03471">
            <w:pPr>
              <w:numPr>
                <w:ilvl w:val="0"/>
                <w:numId w:val="12"/>
              </w:numPr>
              <w:spacing w:before="110"/>
              <w:ind w:left="352" w:hanging="352"/>
              <w:rPr>
                <w:sz w:val="22"/>
                <w:szCs w:val="22"/>
              </w:rPr>
            </w:pPr>
            <w:r w:rsidRPr="009B5BD5">
              <w:rPr>
                <w:sz w:val="22"/>
                <w:szCs w:val="22"/>
              </w:rPr>
              <w:t xml:space="preserve">I agree that Department of </w:t>
            </w:r>
            <w:r w:rsidR="00297E1D" w:rsidRPr="009B5BD5">
              <w:rPr>
                <w:sz w:val="22"/>
                <w:szCs w:val="22"/>
              </w:rPr>
              <w:t>Housing</w:t>
            </w:r>
            <w:r w:rsidR="00E824F4" w:rsidRPr="009B5BD5">
              <w:rPr>
                <w:sz w:val="22"/>
                <w:szCs w:val="22"/>
              </w:rPr>
              <w:t xml:space="preserve"> </w:t>
            </w:r>
            <w:r w:rsidR="00297E1D" w:rsidRPr="009B5BD5">
              <w:rPr>
                <w:sz w:val="22"/>
                <w:szCs w:val="22"/>
              </w:rPr>
              <w:t>and Public Works</w:t>
            </w:r>
            <w:r w:rsidRPr="009B5BD5">
              <w:rPr>
                <w:sz w:val="22"/>
                <w:szCs w:val="22"/>
              </w:rPr>
              <w:t xml:space="preserve"> may provide the answers on this form to </w:t>
            </w:r>
            <w:r w:rsidR="00770766" w:rsidRPr="009B5BD5">
              <w:rPr>
                <w:sz w:val="22"/>
                <w:szCs w:val="22"/>
              </w:rPr>
              <w:t>Centrelink</w:t>
            </w:r>
            <w:r w:rsidRPr="009B5BD5">
              <w:rPr>
                <w:sz w:val="22"/>
                <w:szCs w:val="22"/>
              </w:rPr>
              <w:t xml:space="preserve"> </w:t>
            </w:r>
            <w:r w:rsidR="000640F2" w:rsidRPr="009B5BD5">
              <w:rPr>
                <w:sz w:val="22"/>
                <w:szCs w:val="22"/>
              </w:rPr>
              <w:t xml:space="preserve">to </w:t>
            </w:r>
            <w:r w:rsidRPr="009B5BD5">
              <w:rPr>
                <w:sz w:val="22"/>
                <w:szCs w:val="22"/>
              </w:rPr>
              <w:t>confirm, where necessary,</w:t>
            </w:r>
            <w:r w:rsidR="000640F2" w:rsidRPr="009B5BD5">
              <w:rPr>
                <w:sz w:val="22"/>
                <w:szCs w:val="22"/>
              </w:rPr>
              <w:t xml:space="preserve"> the</w:t>
            </w:r>
            <w:r w:rsidRPr="009B5BD5">
              <w:rPr>
                <w:sz w:val="22"/>
                <w:szCs w:val="22"/>
              </w:rPr>
              <w:t xml:space="preserve"> information I have provided on this form</w:t>
            </w:r>
            <w:r w:rsidR="000640F2" w:rsidRPr="009B5BD5">
              <w:rPr>
                <w:sz w:val="22"/>
                <w:szCs w:val="22"/>
              </w:rPr>
              <w:t>.</w:t>
            </w:r>
            <w:r w:rsidRPr="009B5BD5">
              <w:rPr>
                <w:sz w:val="22"/>
                <w:szCs w:val="22"/>
              </w:rPr>
              <w:t xml:space="preserve"> </w:t>
            </w:r>
            <w:r w:rsidR="004C3C12">
              <w:rPr>
                <w:rFonts w:eastAsia="Aptos" w:cs="Arial"/>
                <w:sz w:val="22"/>
                <w:szCs w:val="22"/>
                <w:lang w:eastAsia="en-US"/>
              </w:rPr>
              <w:t xml:space="preserve">I </w:t>
            </w:r>
            <w:r w:rsidR="00E70B08">
              <w:rPr>
                <w:rFonts w:eastAsia="Aptos" w:cs="Arial"/>
                <w:sz w:val="22"/>
                <w:szCs w:val="22"/>
                <w:lang w:eastAsia="en-US"/>
              </w:rPr>
              <w:t>agree</w:t>
            </w:r>
            <w:r w:rsidR="004C3C12">
              <w:rPr>
                <w:rFonts w:eastAsia="Aptos" w:cs="Arial"/>
                <w:sz w:val="22"/>
                <w:szCs w:val="22"/>
                <w:lang w:eastAsia="en-US"/>
              </w:rPr>
              <w:t xml:space="preserve"> that these</w:t>
            </w:r>
            <w:r w:rsidR="000640F2" w:rsidRPr="009B5BD5">
              <w:rPr>
                <w:rFonts w:eastAsia="Aptos" w:cs="Arial"/>
                <w:sz w:val="22"/>
                <w:szCs w:val="22"/>
                <w:lang w:eastAsia="en-US"/>
              </w:rPr>
              <w:t xml:space="preserve"> deductions will continue until </w:t>
            </w:r>
            <w:r w:rsidR="004C3C12">
              <w:rPr>
                <w:rFonts w:eastAsia="Aptos" w:cs="Arial"/>
                <w:sz w:val="22"/>
                <w:szCs w:val="22"/>
                <w:lang w:eastAsia="en-US"/>
              </w:rPr>
              <w:t xml:space="preserve">I </w:t>
            </w:r>
            <w:r w:rsidR="000640F2" w:rsidRPr="009B5BD5">
              <w:rPr>
                <w:rFonts w:eastAsia="Aptos" w:cs="Arial"/>
                <w:sz w:val="22"/>
                <w:szCs w:val="22"/>
                <w:lang w:eastAsia="en-US"/>
              </w:rPr>
              <w:t>advise in writing either the Department of Housing and Public Works or Centrelink to stop them.</w:t>
            </w:r>
          </w:p>
          <w:p w14:paraId="0F67BAD8" w14:textId="77777777" w:rsidR="007A724C" w:rsidRPr="00AB1C80" w:rsidRDefault="007A724C" w:rsidP="00A03471">
            <w:pPr>
              <w:numPr>
                <w:ilvl w:val="0"/>
                <w:numId w:val="12"/>
              </w:numPr>
              <w:spacing w:before="110" w:after="120"/>
              <w:ind w:left="352" w:hanging="352"/>
              <w:rPr>
                <w:sz w:val="20"/>
                <w:szCs w:val="20"/>
              </w:rPr>
            </w:pPr>
            <w:r w:rsidRPr="009B5BD5">
              <w:rPr>
                <w:sz w:val="22"/>
                <w:szCs w:val="22"/>
              </w:rPr>
              <w:t xml:space="preserve">I agree that the Department of </w:t>
            </w:r>
            <w:r w:rsidR="00297E1D" w:rsidRPr="009B5BD5">
              <w:rPr>
                <w:sz w:val="22"/>
                <w:szCs w:val="22"/>
              </w:rPr>
              <w:t>Housing and Public Works</w:t>
            </w:r>
            <w:r w:rsidR="000640F2" w:rsidRPr="009B5BD5">
              <w:rPr>
                <w:sz w:val="22"/>
                <w:szCs w:val="22"/>
              </w:rPr>
              <w:t>’</w:t>
            </w:r>
            <w:r w:rsidR="002873B7" w:rsidRPr="009B5BD5">
              <w:rPr>
                <w:sz w:val="22"/>
                <w:szCs w:val="22"/>
              </w:rPr>
              <w:t xml:space="preserve"> </w:t>
            </w:r>
            <w:r w:rsidRPr="009B5BD5">
              <w:rPr>
                <w:sz w:val="22"/>
                <w:szCs w:val="22"/>
              </w:rPr>
              <w:t xml:space="preserve">rights or obligations to me are not diminished in any way by the fact that housing payments are received from </w:t>
            </w:r>
            <w:r w:rsidR="00365E94" w:rsidRPr="009B5BD5">
              <w:rPr>
                <w:sz w:val="22"/>
                <w:szCs w:val="22"/>
              </w:rPr>
              <w:t>Centrelink</w:t>
            </w:r>
            <w:r w:rsidRPr="009B5BD5">
              <w:rPr>
                <w:sz w:val="22"/>
                <w:szCs w:val="22"/>
              </w:rPr>
              <w:t>.</w:t>
            </w:r>
          </w:p>
          <w:p w14:paraId="1977A18D" w14:textId="77777777" w:rsidR="00AB1C80" w:rsidRPr="00E824F4" w:rsidRDefault="00AB1C80" w:rsidP="00A03471">
            <w:pPr>
              <w:spacing w:before="110" w:after="120"/>
              <w:ind w:left="352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</w:tcBorders>
          </w:tcPr>
          <w:p w14:paraId="1D7D50BA" w14:textId="77777777" w:rsidR="007A724C" w:rsidRDefault="007A724C" w:rsidP="00A03471"/>
        </w:tc>
      </w:tr>
      <w:tr w:rsidR="00DE5379" w14:paraId="6343312C" w14:textId="77777777" w:rsidTr="00F95B93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478D6" w14:textId="77777777" w:rsidR="000640F2" w:rsidRDefault="000640F2" w:rsidP="00A03471"/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1C9975" w14:textId="77777777" w:rsidR="000640F2" w:rsidRDefault="000640F2" w:rsidP="00A03471"/>
        </w:tc>
        <w:tc>
          <w:tcPr>
            <w:tcW w:w="20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38170A" w14:textId="77777777" w:rsidR="000640F2" w:rsidRDefault="000640F2" w:rsidP="00A03471">
            <w:r>
              <w:rPr>
                <w:b/>
              </w:rPr>
              <w:t>Your signature:</w:t>
            </w:r>
          </w:p>
        </w:tc>
        <w:tc>
          <w:tcPr>
            <w:tcW w:w="5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8A5EF" w14:textId="77777777" w:rsidR="000640F2" w:rsidRDefault="000640F2" w:rsidP="00A03471"/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62B0B8" w14:textId="77777777" w:rsidR="000640F2" w:rsidRDefault="000640F2" w:rsidP="00A03471">
            <w:pPr>
              <w:spacing w:after="120"/>
            </w:pPr>
          </w:p>
        </w:tc>
        <w:tc>
          <w:tcPr>
            <w:tcW w:w="2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25617" w14:textId="77777777" w:rsidR="000640F2" w:rsidRPr="009B5BD5" w:rsidRDefault="000640F2" w:rsidP="00A03471">
            <w:pPr>
              <w:tabs>
                <w:tab w:val="left" w:pos="2331"/>
              </w:tabs>
              <w:jc w:val="center"/>
              <w:rPr>
                <w:b/>
                <w:sz w:val="26"/>
                <w:szCs w:val="26"/>
              </w:rPr>
            </w:pPr>
            <w:r w:rsidRPr="009B5BD5">
              <w:rPr>
                <w:b/>
                <w:sz w:val="26"/>
                <w:szCs w:val="26"/>
              </w:rPr>
              <w:t>PLEASE SIGN THE AUTHORITY FORM</w:t>
            </w:r>
          </w:p>
        </w:tc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4D82A1" w14:textId="77777777" w:rsidR="000640F2" w:rsidRPr="002873B7" w:rsidRDefault="000640F2" w:rsidP="00A03471">
            <w:pPr>
              <w:tabs>
                <w:tab w:val="left" w:pos="2331"/>
              </w:tabs>
              <w:jc w:val="center"/>
              <w:rPr>
                <w:b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991EE6" w14:textId="77777777" w:rsidR="000640F2" w:rsidRDefault="000640F2" w:rsidP="00A03471"/>
        </w:tc>
      </w:tr>
      <w:tr w:rsidR="00DE5379" w14:paraId="0F54BA55" w14:textId="77777777" w:rsidTr="00F95B93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2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C25A19" w14:textId="77777777" w:rsidR="000640F2" w:rsidRDefault="000640F2" w:rsidP="00A03471"/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07473F" w14:textId="77777777" w:rsidR="000640F2" w:rsidRDefault="000640F2" w:rsidP="00A03471">
            <w:pPr>
              <w:spacing w:after="120"/>
            </w:pPr>
            <w:r>
              <w:t xml:space="preserve">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</w:p>
        </w:tc>
        <w:tc>
          <w:tcPr>
            <w:tcW w:w="2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4537BF" w14:textId="77777777" w:rsidR="000640F2" w:rsidRDefault="000640F2" w:rsidP="00A03471">
            <w:pPr>
              <w:spacing w:after="120"/>
            </w:pPr>
          </w:p>
        </w:tc>
        <w:tc>
          <w:tcPr>
            <w:tcW w:w="50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78579B" w14:textId="77777777" w:rsidR="000640F2" w:rsidRDefault="000640F2" w:rsidP="00A03471">
            <w:pPr>
              <w:spacing w:after="120"/>
            </w:pPr>
          </w:p>
        </w:tc>
        <w:tc>
          <w:tcPr>
            <w:tcW w:w="41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C59824" w14:textId="77777777" w:rsidR="000640F2" w:rsidRDefault="000640F2" w:rsidP="00A03471">
            <w:pPr>
              <w:spacing w:after="120"/>
            </w:pPr>
          </w:p>
        </w:tc>
        <w:tc>
          <w:tcPr>
            <w:tcW w:w="27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A9E2E" w14:textId="77777777" w:rsidR="000640F2" w:rsidRPr="002873B7" w:rsidRDefault="000640F2" w:rsidP="00A03471">
            <w:pPr>
              <w:tabs>
                <w:tab w:val="left" w:pos="2331"/>
              </w:tabs>
              <w:jc w:val="center"/>
              <w:rPr>
                <w:b/>
              </w:rPr>
            </w:pPr>
          </w:p>
        </w:tc>
        <w:tc>
          <w:tcPr>
            <w:tcW w:w="3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943235A" w14:textId="77777777" w:rsidR="000640F2" w:rsidRPr="002873B7" w:rsidRDefault="000640F2" w:rsidP="00A03471">
            <w:pPr>
              <w:tabs>
                <w:tab w:val="left" w:pos="2331"/>
              </w:tabs>
              <w:jc w:val="center"/>
              <w:rPr>
                <w:b/>
              </w:rPr>
            </w:pPr>
          </w:p>
        </w:tc>
        <w:tc>
          <w:tcPr>
            <w:tcW w:w="2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B008F7" w14:textId="77777777" w:rsidR="000640F2" w:rsidRDefault="000640F2" w:rsidP="00A03471"/>
        </w:tc>
      </w:tr>
      <w:tr w:rsidR="00DE5379" w14:paraId="29CDADBB" w14:textId="77777777" w:rsidTr="00F95B93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7D171C" w14:textId="77777777" w:rsidR="00DE5379" w:rsidRDefault="00DE5379" w:rsidP="00A03471"/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EC6AE9" w14:textId="77777777" w:rsidR="00DE5379" w:rsidRPr="00294E9C" w:rsidRDefault="00DE5379" w:rsidP="00A03471">
            <w:pPr>
              <w:tabs>
                <w:tab w:val="left" w:pos="3607"/>
              </w:tabs>
              <w:rPr>
                <w:sz w:val="16"/>
                <w:szCs w:val="16"/>
              </w:rPr>
            </w:pPr>
          </w:p>
        </w:tc>
        <w:tc>
          <w:tcPr>
            <w:tcW w:w="20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CE290A" w14:textId="77777777" w:rsidR="00DE5379" w:rsidRPr="009B5BD5" w:rsidRDefault="00DE5379" w:rsidP="00A03471">
            <w:pPr>
              <w:tabs>
                <w:tab w:val="left" w:pos="3607"/>
              </w:tabs>
              <w:rPr>
                <w:b/>
                <w:bCs/>
              </w:rPr>
            </w:pPr>
            <w:r w:rsidRPr="009B5BD5">
              <w:rPr>
                <w:b/>
                <w:bCs/>
              </w:rPr>
              <w:t>Date</w:t>
            </w:r>
            <w:r>
              <w:rPr>
                <w:b/>
                <w:bCs/>
              </w:rPr>
              <w:t>:</w:t>
            </w:r>
          </w:p>
        </w:tc>
        <w:tc>
          <w:tcPr>
            <w:tcW w:w="5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9278C" w14:textId="77777777" w:rsidR="00DE5379" w:rsidRPr="00294E9C" w:rsidRDefault="00AB1C80" w:rsidP="00A03471">
            <w:pPr>
              <w:tabs>
                <w:tab w:val="left" w:pos="3607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</w:t>
            </w:r>
            <w:r w:rsidR="00DE5379">
              <w:rPr>
                <w:sz w:val="16"/>
                <w:szCs w:val="16"/>
              </w:rPr>
              <w:t>_____ / ______ / ______</w:t>
            </w:r>
          </w:p>
        </w:tc>
        <w:tc>
          <w:tcPr>
            <w:tcW w:w="4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EE134" w14:textId="77777777" w:rsidR="00DE5379" w:rsidRDefault="00DE5379" w:rsidP="00A03471">
            <w:pPr>
              <w:spacing w:after="120"/>
            </w:pPr>
          </w:p>
        </w:tc>
        <w:tc>
          <w:tcPr>
            <w:tcW w:w="27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525C55" w14:textId="77777777" w:rsidR="00DE5379" w:rsidRPr="002873B7" w:rsidRDefault="00DE5379" w:rsidP="00A03471">
            <w:pPr>
              <w:tabs>
                <w:tab w:val="left" w:pos="2331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3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4AD1DEA" w14:textId="77777777" w:rsidR="00DE5379" w:rsidRPr="002873B7" w:rsidRDefault="00DE5379" w:rsidP="00A03471">
            <w:pPr>
              <w:tabs>
                <w:tab w:val="left" w:pos="2331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2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18F92" w14:textId="77777777" w:rsidR="00DE5379" w:rsidRDefault="00DE5379" w:rsidP="00A03471"/>
        </w:tc>
      </w:tr>
      <w:tr w:rsidR="007A724C" w:rsidRPr="000E1534" w14:paraId="09EB52EA" w14:textId="77777777" w:rsidTr="00F95B93">
        <w:tblPrEx>
          <w:tblCellMar>
            <w:top w:w="0" w:type="dxa"/>
            <w:bottom w:w="0" w:type="dxa"/>
          </w:tblCellMar>
        </w:tblPrEx>
        <w:tc>
          <w:tcPr>
            <w:tcW w:w="239" w:type="dxa"/>
            <w:tcBorders>
              <w:top w:val="nil"/>
              <w:bottom w:val="nil"/>
              <w:right w:val="single" w:sz="4" w:space="0" w:color="auto"/>
            </w:tcBorders>
          </w:tcPr>
          <w:p w14:paraId="528EA2AB" w14:textId="77777777" w:rsidR="007A724C" w:rsidRPr="000E1534" w:rsidRDefault="007A724C" w:rsidP="00A03471">
            <w:pPr>
              <w:rPr>
                <w:sz w:val="22"/>
                <w:szCs w:val="22"/>
              </w:rPr>
            </w:pPr>
          </w:p>
        </w:tc>
        <w:tc>
          <w:tcPr>
            <w:tcW w:w="10821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35BC1" w14:textId="77777777" w:rsidR="00F87A63" w:rsidRPr="009B5BD5" w:rsidRDefault="00DE5379" w:rsidP="00A03471">
            <w:pPr>
              <w:spacing w:before="120"/>
              <w:ind w:right="567"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   </w:t>
            </w:r>
            <w:r w:rsidR="00F87A63" w:rsidRPr="009B5BD5">
              <w:rPr>
                <w:rFonts w:cs="Arial"/>
                <w:b/>
                <w:bCs/>
                <w:sz w:val="20"/>
                <w:szCs w:val="20"/>
              </w:rPr>
              <w:t>Privacy Notice</w:t>
            </w:r>
          </w:p>
          <w:p w14:paraId="2CE3C897" w14:textId="77777777" w:rsidR="00F87A63" w:rsidRPr="00DB587D" w:rsidRDefault="00F87A63" w:rsidP="00A03471">
            <w:pPr>
              <w:spacing w:before="120"/>
              <w:ind w:left="328" w:right="213"/>
              <w:rPr>
                <w:rFonts w:cs="Arial"/>
                <w:sz w:val="16"/>
                <w:szCs w:val="16"/>
              </w:rPr>
            </w:pPr>
            <w:r w:rsidRPr="00DB587D">
              <w:rPr>
                <w:rFonts w:cs="Arial"/>
                <w:sz w:val="16"/>
                <w:szCs w:val="16"/>
              </w:rPr>
              <w:t>The Department of Housing</w:t>
            </w:r>
            <w:r w:rsidR="005F471E" w:rsidRPr="00DB587D">
              <w:rPr>
                <w:rFonts w:cs="Arial"/>
                <w:sz w:val="16"/>
                <w:szCs w:val="16"/>
              </w:rPr>
              <w:t xml:space="preserve"> </w:t>
            </w:r>
            <w:r w:rsidRPr="00DB587D">
              <w:rPr>
                <w:rFonts w:cs="Arial"/>
                <w:sz w:val="16"/>
                <w:szCs w:val="16"/>
              </w:rPr>
              <w:t xml:space="preserve">and Public Works is collecting </w:t>
            </w:r>
            <w:r w:rsidR="00E824F4" w:rsidRPr="00DB587D">
              <w:rPr>
                <w:rFonts w:cs="Arial"/>
                <w:sz w:val="16"/>
                <w:szCs w:val="16"/>
              </w:rPr>
              <w:t xml:space="preserve">your </w:t>
            </w:r>
            <w:r w:rsidRPr="00DB587D">
              <w:rPr>
                <w:rFonts w:cs="Arial"/>
                <w:sz w:val="16"/>
                <w:szCs w:val="16"/>
              </w:rPr>
              <w:t xml:space="preserve">personal information </w:t>
            </w:r>
            <w:r w:rsidR="00E824F4" w:rsidRPr="00DB587D">
              <w:rPr>
                <w:rFonts w:cs="Arial"/>
                <w:sz w:val="16"/>
                <w:szCs w:val="16"/>
              </w:rPr>
              <w:t xml:space="preserve">so we may </w:t>
            </w:r>
            <w:r w:rsidRPr="00DB587D">
              <w:rPr>
                <w:rFonts w:cs="Arial"/>
                <w:sz w:val="16"/>
                <w:szCs w:val="16"/>
              </w:rPr>
              <w:t xml:space="preserve">provide you with housing assistance.  To assist you with your housing needs and services, </w:t>
            </w:r>
            <w:r w:rsidRPr="00DB587D">
              <w:rPr>
                <w:rStyle w:val="msoins0"/>
                <w:rFonts w:cs="Arial"/>
                <w:sz w:val="16"/>
                <w:szCs w:val="16"/>
              </w:rPr>
              <w:t xml:space="preserve">your </w:t>
            </w:r>
            <w:r w:rsidRPr="00DB587D">
              <w:rPr>
                <w:rFonts w:cs="Arial"/>
                <w:sz w:val="16"/>
                <w:szCs w:val="16"/>
              </w:rPr>
              <w:t xml:space="preserve">personal information may be disclosed to partner agencies, service providers, local governments and non-governmental </w:t>
            </w:r>
            <w:r w:rsidR="00E824F4" w:rsidRPr="00DB587D">
              <w:rPr>
                <w:rStyle w:val="msoins0"/>
                <w:rFonts w:cs="Arial"/>
                <w:sz w:val="16"/>
                <w:szCs w:val="16"/>
              </w:rPr>
              <w:t>agencies</w:t>
            </w:r>
            <w:r w:rsidRPr="00DB587D">
              <w:rPr>
                <w:rStyle w:val="msoins0"/>
                <w:rFonts w:cs="Arial"/>
                <w:sz w:val="16"/>
                <w:szCs w:val="16"/>
              </w:rPr>
              <w:t xml:space="preserve"> </w:t>
            </w:r>
            <w:r w:rsidRPr="00DB587D">
              <w:rPr>
                <w:rFonts w:cs="Arial"/>
                <w:sz w:val="16"/>
                <w:szCs w:val="16"/>
              </w:rPr>
              <w:t xml:space="preserve">that </w:t>
            </w:r>
            <w:r w:rsidR="007E47A5" w:rsidRPr="00DB587D">
              <w:rPr>
                <w:rStyle w:val="msoins0"/>
                <w:rFonts w:cs="Arial"/>
                <w:sz w:val="16"/>
                <w:szCs w:val="16"/>
              </w:rPr>
              <w:t>now, or will</w:t>
            </w:r>
            <w:r w:rsidRPr="00DB587D">
              <w:rPr>
                <w:rStyle w:val="msoins0"/>
                <w:rFonts w:cs="Arial"/>
                <w:sz w:val="16"/>
                <w:szCs w:val="16"/>
              </w:rPr>
              <w:t xml:space="preserve"> </w:t>
            </w:r>
            <w:r w:rsidRPr="00DB587D">
              <w:rPr>
                <w:rFonts w:cs="Arial"/>
                <w:sz w:val="16"/>
                <w:szCs w:val="16"/>
              </w:rPr>
              <w:t xml:space="preserve">provide you with housing </w:t>
            </w:r>
            <w:r w:rsidR="007E47A5" w:rsidRPr="00DB587D">
              <w:rPr>
                <w:rFonts w:cs="Arial"/>
                <w:sz w:val="16"/>
                <w:szCs w:val="16"/>
              </w:rPr>
              <w:t>and/</w:t>
            </w:r>
            <w:r w:rsidRPr="00DB587D">
              <w:rPr>
                <w:rFonts w:cs="Arial"/>
                <w:sz w:val="16"/>
                <w:szCs w:val="16"/>
              </w:rPr>
              <w:t xml:space="preserve">or support services. Unless authorised or required by law, your personal information will not be </w:t>
            </w:r>
            <w:r w:rsidRPr="00DB587D">
              <w:rPr>
                <w:rStyle w:val="msoins0"/>
                <w:rFonts w:cs="Arial"/>
                <w:sz w:val="16"/>
                <w:szCs w:val="16"/>
              </w:rPr>
              <w:t>disclosed</w:t>
            </w:r>
            <w:r w:rsidRPr="00DB587D">
              <w:rPr>
                <w:rFonts w:cs="Arial"/>
                <w:sz w:val="16"/>
                <w:szCs w:val="16"/>
              </w:rPr>
              <w:t xml:space="preserve"> to any other third party without your consent. More information about the Department’s privacy </w:t>
            </w:r>
            <w:r w:rsidR="007E47A5" w:rsidRPr="00DB587D">
              <w:rPr>
                <w:rFonts w:cs="Arial"/>
                <w:sz w:val="16"/>
                <w:szCs w:val="16"/>
              </w:rPr>
              <w:t>obligations</w:t>
            </w:r>
            <w:r w:rsidRPr="00DB587D">
              <w:rPr>
                <w:rFonts w:cs="Arial"/>
                <w:sz w:val="16"/>
                <w:szCs w:val="16"/>
              </w:rPr>
              <w:t xml:space="preserve"> is available on our website at </w:t>
            </w:r>
            <w:hyperlink r:id="rId15" w:history="1">
              <w:r w:rsidR="007E47A5" w:rsidRPr="00DB587D">
                <w:rPr>
                  <w:rStyle w:val="Hyperlink"/>
                  <w:rFonts w:cs="Arial"/>
                  <w:sz w:val="16"/>
                  <w:szCs w:val="16"/>
                </w:rPr>
                <w:t>www.housing.qld.gov.au</w:t>
              </w:r>
            </w:hyperlink>
            <w:r w:rsidRPr="00DB587D">
              <w:rPr>
                <w:rFonts w:cs="Arial"/>
                <w:sz w:val="16"/>
                <w:szCs w:val="16"/>
              </w:rPr>
              <w:t>.</w:t>
            </w:r>
          </w:p>
          <w:p w14:paraId="39931BA7" w14:textId="77777777" w:rsidR="007A724C" w:rsidRPr="00880C13" w:rsidRDefault="007A724C" w:rsidP="00A03471">
            <w:pPr>
              <w:ind w:left="1" w:hanging="1"/>
              <w:rPr>
                <w:rFonts w:cs="Arial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</w:tcBorders>
          </w:tcPr>
          <w:p w14:paraId="5B98A47E" w14:textId="77777777" w:rsidR="007A724C" w:rsidRPr="000E1534" w:rsidRDefault="007A724C" w:rsidP="00A03471">
            <w:pPr>
              <w:rPr>
                <w:sz w:val="22"/>
                <w:szCs w:val="22"/>
              </w:rPr>
            </w:pPr>
          </w:p>
        </w:tc>
      </w:tr>
      <w:tr w:rsidR="007A724C" w14:paraId="043D7D1D" w14:textId="77777777" w:rsidTr="00F95B93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239" w:type="dxa"/>
            <w:tcBorders>
              <w:top w:val="nil"/>
              <w:bottom w:val="nil"/>
              <w:right w:val="nil"/>
            </w:tcBorders>
          </w:tcPr>
          <w:p w14:paraId="23D88605" w14:textId="77777777" w:rsidR="007A724C" w:rsidRDefault="007A724C" w:rsidP="00A03471">
            <w:pPr>
              <w:rPr>
                <w:sz w:val="16"/>
              </w:rPr>
            </w:pPr>
          </w:p>
        </w:tc>
        <w:tc>
          <w:tcPr>
            <w:tcW w:w="108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49A2B55" w14:textId="77777777" w:rsidR="007A724C" w:rsidRPr="007176F8" w:rsidRDefault="007A724C" w:rsidP="00A03471">
            <w:pPr>
              <w:rPr>
                <w:sz w:val="16"/>
                <w:szCs w:val="16"/>
              </w:rPr>
            </w:pPr>
            <w:r w:rsidRPr="00BB073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</w:tcBorders>
          </w:tcPr>
          <w:p w14:paraId="697D3A96" w14:textId="77777777" w:rsidR="007A724C" w:rsidRDefault="007A724C" w:rsidP="00A03471">
            <w:pPr>
              <w:rPr>
                <w:sz w:val="16"/>
              </w:rPr>
            </w:pPr>
          </w:p>
        </w:tc>
      </w:tr>
      <w:tr w:rsidR="007A724C" w14:paraId="4A8BFE98" w14:textId="77777777" w:rsidTr="00A03471">
        <w:tblPrEx>
          <w:tblCellMar>
            <w:top w:w="0" w:type="dxa"/>
            <w:bottom w:w="0" w:type="dxa"/>
          </w:tblCellMar>
        </w:tblPrEx>
        <w:trPr>
          <w:trHeight w:val="2660"/>
        </w:trPr>
        <w:tc>
          <w:tcPr>
            <w:tcW w:w="239" w:type="dxa"/>
            <w:tcBorders>
              <w:top w:val="nil"/>
              <w:bottom w:val="nil"/>
              <w:right w:val="nil"/>
            </w:tcBorders>
          </w:tcPr>
          <w:p w14:paraId="45F5753C" w14:textId="77777777" w:rsidR="007A724C" w:rsidRDefault="007A724C" w:rsidP="00A03471"/>
        </w:tc>
        <w:tc>
          <w:tcPr>
            <w:tcW w:w="1082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F655F" w14:textId="77777777" w:rsidR="007A724C" w:rsidRDefault="007A724C" w:rsidP="00A03471">
            <w:pPr>
              <w:spacing w:before="60" w:after="60"/>
              <w:rPr>
                <w:b/>
              </w:rPr>
            </w:pPr>
            <w:r w:rsidRPr="006A5EE0">
              <w:rPr>
                <w:b/>
              </w:rPr>
              <w:t>Other important</w:t>
            </w:r>
            <w:r w:rsidR="00DE5379">
              <w:rPr>
                <w:b/>
              </w:rPr>
              <w:t xml:space="preserve"> information</w:t>
            </w:r>
          </w:p>
          <w:p w14:paraId="2200E0E7" w14:textId="77777777" w:rsidR="001E22BD" w:rsidRPr="006A5EE0" w:rsidRDefault="001E22BD" w:rsidP="00A03471">
            <w:pPr>
              <w:spacing w:before="60" w:after="60"/>
              <w:rPr>
                <w:b/>
              </w:rPr>
            </w:pPr>
          </w:p>
          <w:p w14:paraId="16C0CD45" w14:textId="77777777" w:rsidR="007A724C" w:rsidRPr="000640F2" w:rsidRDefault="007A724C" w:rsidP="00A03471">
            <w:pPr>
              <w:numPr>
                <w:ilvl w:val="0"/>
                <w:numId w:val="13"/>
              </w:numPr>
              <w:tabs>
                <w:tab w:val="clear" w:pos="360"/>
              </w:tabs>
              <w:spacing w:before="60" w:after="60"/>
              <w:ind w:left="353" w:hanging="353"/>
              <w:rPr>
                <w:sz w:val="22"/>
                <w:szCs w:val="22"/>
              </w:rPr>
            </w:pPr>
            <w:r w:rsidRPr="000640F2">
              <w:rPr>
                <w:sz w:val="22"/>
                <w:szCs w:val="22"/>
              </w:rPr>
              <w:t xml:space="preserve">Any information you give may be used by </w:t>
            </w:r>
            <w:r w:rsidR="00770766" w:rsidRPr="000640F2">
              <w:rPr>
                <w:sz w:val="22"/>
                <w:szCs w:val="22"/>
              </w:rPr>
              <w:t>Centrelink</w:t>
            </w:r>
            <w:r w:rsidRPr="000640F2">
              <w:rPr>
                <w:sz w:val="22"/>
                <w:szCs w:val="22"/>
              </w:rPr>
              <w:t xml:space="preserve"> to check that you are getting your </w:t>
            </w:r>
            <w:r w:rsidR="00880C13" w:rsidRPr="000640F2">
              <w:rPr>
                <w:sz w:val="22"/>
                <w:szCs w:val="22"/>
              </w:rPr>
              <w:t>correct entitlement</w:t>
            </w:r>
            <w:r w:rsidRPr="000640F2">
              <w:rPr>
                <w:sz w:val="22"/>
                <w:szCs w:val="22"/>
              </w:rPr>
              <w:t>.</w:t>
            </w:r>
          </w:p>
          <w:p w14:paraId="7D8F9140" w14:textId="77777777" w:rsidR="007A724C" w:rsidRPr="000640F2" w:rsidRDefault="007A724C" w:rsidP="00A03471">
            <w:pPr>
              <w:numPr>
                <w:ilvl w:val="0"/>
                <w:numId w:val="13"/>
              </w:numPr>
              <w:tabs>
                <w:tab w:val="clear" w:pos="360"/>
              </w:tabs>
              <w:spacing w:before="60" w:after="60"/>
              <w:ind w:left="353" w:hanging="353"/>
              <w:rPr>
                <w:sz w:val="22"/>
                <w:szCs w:val="22"/>
              </w:rPr>
            </w:pPr>
            <w:r w:rsidRPr="000640F2">
              <w:rPr>
                <w:sz w:val="22"/>
                <w:szCs w:val="22"/>
              </w:rPr>
              <w:t xml:space="preserve">If you have applied </w:t>
            </w:r>
            <w:r w:rsidR="004E7E73">
              <w:rPr>
                <w:sz w:val="22"/>
                <w:szCs w:val="22"/>
              </w:rPr>
              <w:t xml:space="preserve">for </w:t>
            </w:r>
            <w:r w:rsidRPr="000640F2">
              <w:rPr>
                <w:sz w:val="22"/>
                <w:szCs w:val="22"/>
              </w:rPr>
              <w:t xml:space="preserve">a </w:t>
            </w:r>
            <w:r w:rsidR="00770766" w:rsidRPr="000640F2">
              <w:rPr>
                <w:sz w:val="22"/>
                <w:szCs w:val="22"/>
              </w:rPr>
              <w:t>Centrelink</w:t>
            </w:r>
            <w:r w:rsidRPr="000640F2">
              <w:rPr>
                <w:sz w:val="22"/>
                <w:szCs w:val="22"/>
              </w:rPr>
              <w:t xml:space="preserve"> payment but have not yet been </w:t>
            </w:r>
            <w:r w:rsidR="004E7E73">
              <w:rPr>
                <w:sz w:val="22"/>
                <w:szCs w:val="22"/>
              </w:rPr>
              <w:t>approved</w:t>
            </w:r>
            <w:r w:rsidRPr="000640F2">
              <w:rPr>
                <w:sz w:val="22"/>
                <w:szCs w:val="22"/>
              </w:rPr>
              <w:t xml:space="preserve">, wait until you start </w:t>
            </w:r>
            <w:r w:rsidR="004E7E73">
              <w:rPr>
                <w:sz w:val="22"/>
                <w:szCs w:val="22"/>
              </w:rPr>
              <w:t xml:space="preserve">being </w:t>
            </w:r>
            <w:r w:rsidRPr="000640F2">
              <w:rPr>
                <w:sz w:val="22"/>
                <w:szCs w:val="22"/>
              </w:rPr>
              <w:t>paid before completing this form.</w:t>
            </w:r>
          </w:p>
          <w:p w14:paraId="07C44581" w14:textId="77777777" w:rsidR="007A724C" w:rsidRPr="000640F2" w:rsidRDefault="007A724C" w:rsidP="00A03471">
            <w:pPr>
              <w:numPr>
                <w:ilvl w:val="0"/>
                <w:numId w:val="13"/>
              </w:numPr>
              <w:tabs>
                <w:tab w:val="clear" w:pos="360"/>
              </w:tabs>
              <w:spacing w:before="60" w:after="60"/>
              <w:ind w:left="353" w:hanging="353"/>
              <w:rPr>
                <w:snapToGrid w:val="0"/>
                <w:sz w:val="22"/>
                <w:szCs w:val="22"/>
                <w:lang w:eastAsia="en-US"/>
              </w:rPr>
            </w:pPr>
            <w:r w:rsidRPr="000640F2">
              <w:rPr>
                <w:sz w:val="22"/>
                <w:szCs w:val="22"/>
              </w:rPr>
              <w:t xml:space="preserve">To avoid any difficulties with this deduction, </w:t>
            </w:r>
            <w:r w:rsidR="004E7E73">
              <w:rPr>
                <w:sz w:val="22"/>
                <w:szCs w:val="22"/>
              </w:rPr>
              <w:t xml:space="preserve">please </w:t>
            </w:r>
            <w:r w:rsidRPr="000640F2">
              <w:rPr>
                <w:sz w:val="22"/>
                <w:szCs w:val="22"/>
              </w:rPr>
              <w:t>immediately</w:t>
            </w:r>
            <w:r w:rsidR="00DE5379">
              <w:rPr>
                <w:sz w:val="22"/>
                <w:szCs w:val="22"/>
              </w:rPr>
              <w:t xml:space="preserve"> tell</w:t>
            </w:r>
            <w:r w:rsidRPr="000640F2">
              <w:rPr>
                <w:sz w:val="22"/>
                <w:szCs w:val="22"/>
              </w:rPr>
              <w:t xml:space="preserve"> </w:t>
            </w:r>
            <w:r w:rsidR="00770766" w:rsidRPr="000640F2">
              <w:rPr>
                <w:sz w:val="22"/>
                <w:szCs w:val="22"/>
              </w:rPr>
              <w:t>Centrelink</w:t>
            </w:r>
            <w:r w:rsidRPr="000640F2">
              <w:rPr>
                <w:sz w:val="22"/>
                <w:szCs w:val="22"/>
              </w:rPr>
              <w:t xml:space="preserve"> your new address if you </w:t>
            </w:r>
            <w:r w:rsidR="005B4C9C">
              <w:rPr>
                <w:sz w:val="22"/>
                <w:szCs w:val="22"/>
              </w:rPr>
              <w:t xml:space="preserve">have </w:t>
            </w:r>
            <w:r w:rsidRPr="000640F2">
              <w:rPr>
                <w:sz w:val="22"/>
                <w:szCs w:val="22"/>
              </w:rPr>
              <w:t>just moved.</w:t>
            </w:r>
          </w:p>
          <w:p w14:paraId="0FAB2615" w14:textId="77777777" w:rsidR="007A724C" w:rsidRPr="006A5EE0" w:rsidRDefault="007A724C" w:rsidP="00A03471">
            <w:pPr>
              <w:spacing w:before="60" w:after="60"/>
              <w:ind w:left="353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</w:tcBorders>
          </w:tcPr>
          <w:p w14:paraId="33E09A4B" w14:textId="77777777" w:rsidR="007A724C" w:rsidRDefault="007A724C" w:rsidP="00A03471"/>
        </w:tc>
      </w:tr>
      <w:tr w:rsidR="007A724C" w:rsidRPr="000E1534" w14:paraId="721CABDE" w14:textId="77777777" w:rsidTr="00A03471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239" w:type="dxa"/>
            <w:tcBorders>
              <w:top w:val="nil"/>
              <w:bottom w:val="nil"/>
              <w:right w:val="nil"/>
            </w:tcBorders>
          </w:tcPr>
          <w:p w14:paraId="77B2F4C4" w14:textId="77777777" w:rsidR="007A724C" w:rsidRPr="000E1534" w:rsidRDefault="007A724C" w:rsidP="00A03471">
            <w:pPr>
              <w:rPr>
                <w:sz w:val="22"/>
                <w:szCs w:val="22"/>
              </w:rPr>
            </w:pPr>
          </w:p>
        </w:tc>
        <w:tc>
          <w:tcPr>
            <w:tcW w:w="10821" w:type="dxa"/>
            <w:gridSpan w:val="1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7650475" w14:textId="77777777" w:rsidR="007A724C" w:rsidRPr="000E1534" w:rsidRDefault="007A724C" w:rsidP="00A03471">
            <w:pPr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</w:tcBorders>
          </w:tcPr>
          <w:p w14:paraId="6968BCB7" w14:textId="77777777" w:rsidR="007A724C" w:rsidRPr="000E1534" w:rsidRDefault="007A724C" w:rsidP="00A03471">
            <w:pPr>
              <w:rPr>
                <w:sz w:val="22"/>
                <w:szCs w:val="22"/>
              </w:rPr>
            </w:pPr>
          </w:p>
        </w:tc>
      </w:tr>
      <w:tr w:rsidR="007A724C" w14:paraId="2E4C0C5D" w14:textId="77777777" w:rsidTr="00A03471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39" w:type="dxa"/>
            <w:tcBorders>
              <w:top w:val="nil"/>
              <w:bottom w:val="nil"/>
              <w:right w:val="nil"/>
            </w:tcBorders>
          </w:tcPr>
          <w:p w14:paraId="50FA595C" w14:textId="77777777" w:rsidR="007A724C" w:rsidRDefault="007A724C" w:rsidP="00A03471"/>
        </w:tc>
        <w:tc>
          <w:tcPr>
            <w:tcW w:w="10821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6E6E6"/>
            <w:vAlign w:val="center"/>
          </w:tcPr>
          <w:p w14:paraId="2F43060D" w14:textId="77777777" w:rsidR="007A724C" w:rsidRPr="000E1534" w:rsidRDefault="006D3A94" w:rsidP="00A03471">
            <w:pPr>
              <w:spacing w:before="120" w:after="120"/>
            </w:pPr>
            <w:r>
              <w:rPr>
                <w:b/>
              </w:rPr>
              <w:t>O</w:t>
            </w:r>
            <w:r w:rsidR="007A724C" w:rsidRPr="000E1534">
              <w:rPr>
                <w:b/>
              </w:rPr>
              <w:t>ffice use only</w:t>
            </w:r>
            <w:r w:rsidR="00B329B9">
              <w:rPr>
                <w:b/>
              </w:rPr>
              <w:t>: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</w:tcBorders>
          </w:tcPr>
          <w:p w14:paraId="394BDC37" w14:textId="77777777" w:rsidR="007A724C" w:rsidRDefault="007A724C" w:rsidP="00A03471"/>
        </w:tc>
      </w:tr>
      <w:tr w:rsidR="00CF7BD8" w14:paraId="58FED4AB" w14:textId="77777777" w:rsidTr="00A03471">
        <w:tblPrEx>
          <w:tblCellMar>
            <w:top w:w="0" w:type="dxa"/>
            <w:bottom w:w="0" w:type="dxa"/>
          </w:tblCellMar>
        </w:tblPrEx>
        <w:tc>
          <w:tcPr>
            <w:tcW w:w="239" w:type="dxa"/>
            <w:tcBorders>
              <w:top w:val="nil"/>
              <w:bottom w:val="nil"/>
              <w:right w:val="nil"/>
            </w:tcBorders>
          </w:tcPr>
          <w:p w14:paraId="36831238" w14:textId="77777777" w:rsidR="00CF7BD8" w:rsidRDefault="00CF7BD8" w:rsidP="00A03471"/>
        </w:tc>
        <w:tc>
          <w:tcPr>
            <w:tcW w:w="29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E6E6E6"/>
          </w:tcPr>
          <w:p w14:paraId="5D5EBE4A" w14:textId="77777777" w:rsidR="00CF7BD8" w:rsidRPr="002873B7" w:rsidRDefault="00CF7BD8" w:rsidP="00A03471">
            <w:pPr>
              <w:tabs>
                <w:tab w:val="left" w:pos="2877"/>
              </w:tabs>
              <w:spacing w:after="120"/>
              <w:rPr>
                <w:sz w:val="22"/>
                <w:szCs w:val="22"/>
              </w:rPr>
            </w:pPr>
            <w:r w:rsidRPr="002873B7">
              <w:rPr>
                <w:sz w:val="22"/>
                <w:szCs w:val="22"/>
              </w:rPr>
              <w:tab/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16B715D2" w14:textId="77777777" w:rsidR="00CF7BD8" w:rsidRPr="000E1534" w:rsidRDefault="00B329B9" w:rsidP="00A03471">
            <w:pPr>
              <w:tabs>
                <w:tab w:val="left" w:pos="2877"/>
                <w:tab w:val="left" w:pos="5457"/>
                <w:tab w:val="left" w:pos="7441"/>
              </w:tabs>
            </w:pPr>
            <w:r w:rsidRPr="00B329B9">
              <w:rPr>
                <w:rFonts w:eastAsia="Aptos" w:cs="Arial"/>
                <w:sz w:val="20"/>
                <w:szCs w:val="20"/>
                <w:lang w:eastAsia="en-US"/>
              </w:rPr>
              <w:t>Date form received: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14:paraId="08CCD336" w14:textId="77777777" w:rsidR="00CF7BD8" w:rsidRPr="000E1534" w:rsidRDefault="00CF7BD8" w:rsidP="00A03471">
            <w:pPr>
              <w:tabs>
                <w:tab w:val="left" w:pos="2877"/>
                <w:tab w:val="left" w:pos="5457"/>
                <w:tab w:val="left" w:pos="7441"/>
              </w:tabs>
              <w:spacing w:after="120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34CF81C1" w14:textId="77777777" w:rsidR="00CF7BD8" w:rsidRPr="000E1534" w:rsidRDefault="00B329B9" w:rsidP="00A03471">
            <w:pPr>
              <w:tabs>
                <w:tab w:val="left" w:pos="2877"/>
                <w:tab w:val="left" w:pos="5457"/>
                <w:tab w:val="left" w:pos="7441"/>
              </w:tabs>
            </w:pPr>
            <w:r w:rsidRPr="00B329B9">
              <w:rPr>
                <w:rFonts w:eastAsia="Aptos" w:cs="Arial"/>
                <w:sz w:val="20"/>
                <w:szCs w:val="20"/>
                <w:lang w:eastAsia="en-US"/>
              </w:rPr>
              <w:t>Date processed: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14:paraId="17B1995D" w14:textId="77777777" w:rsidR="00CF7BD8" w:rsidRPr="000E1534" w:rsidRDefault="00CF7BD8" w:rsidP="00A03471">
            <w:pPr>
              <w:tabs>
                <w:tab w:val="left" w:pos="2877"/>
                <w:tab w:val="left" w:pos="5457"/>
                <w:tab w:val="left" w:pos="7441"/>
              </w:tabs>
              <w:spacing w:after="120"/>
            </w:pPr>
          </w:p>
        </w:tc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13554CDF" w14:textId="77777777" w:rsidR="00CF7BD8" w:rsidRPr="000E1534" w:rsidRDefault="00B329B9" w:rsidP="00A03471">
            <w:pPr>
              <w:tabs>
                <w:tab w:val="left" w:pos="2877"/>
                <w:tab w:val="left" w:pos="5457"/>
                <w:tab w:val="left" w:pos="7441"/>
              </w:tabs>
            </w:pPr>
            <w:r w:rsidRPr="000D2201">
              <w:rPr>
                <w:rFonts w:cs="Arial"/>
                <w:bCs/>
                <w:sz w:val="20"/>
                <w:szCs w:val="20"/>
                <w:lang w:eastAsia="en-US"/>
              </w:rPr>
              <w:t>Processing officer’s name</w:t>
            </w:r>
            <w:r>
              <w:rPr>
                <w:rFonts w:cs="Arial"/>
                <w:b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E6E6E6"/>
          </w:tcPr>
          <w:p w14:paraId="4A72B072" w14:textId="77777777" w:rsidR="00CF7BD8" w:rsidRPr="000E1534" w:rsidRDefault="00CF7BD8" w:rsidP="00A03471">
            <w:pPr>
              <w:tabs>
                <w:tab w:val="left" w:pos="2877"/>
                <w:tab w:val="left" w:pos="5457"/>
                <w:tab w:val="left" w:pos="7441"/>
              </w:tabs>
              <w:spacing w:after="12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</w:tcBorders>
          </w:tcPr>
          <w:p w14:paraId="2CE7F06A" w14:textId="77777777" w:rsidR="00CF7BD8" w:rsidRDefault="00CF7BD8" w:rsidP="00A03471"/>
        </w:tc>
      </w:tr>
      <w:tr w:rsidR="00B329B9" w14:paraId="6800D866" w14:textId="77777777" w:rsidTr="00A03471">
        <w:tblPrEx>
          <w:tblCellMar>
            <w:top w:w="0" w:type="dxa"/>
            <w:bottom w:w="0" w:type="dxa"/>
          </w:tblCellMar>
        </w:tblPrEx>
        <w:tc>
          <w:tcPr>
            <w:tcW w:w="239" w:type="dxa"/>
            <w:tcBorders>
              <w:top w:val="nil"/>
              <w:bottom w:val="nil"/>
              <w:right w:val="nil"/>
            </w:tcBorders>
          </w:tcPr>
          <w:p w14:paraId="43318CDF" w14:textId="77777777" w:rsidR="00CF7BD8" w:rsidRDefault="00CF7BD8" w:rsidP="00A03471"/>
        </w:tc>
        <w:tc>
          <w:tcPr>
            <w:tcW w:w="294" w:type="dxa"/>
            <w:gridSpan w:val="2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5EF61E4D" w14:textId="77777777" w:rsidR="00CF7BD8" w:rsidRPr="002873B7" w:rsidRDefault="00CF7BD8" w:rsidP="00A03471">
            <w:pPr>
              <w:tabs>
                <w:tab w:val="left" w:pos="287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6144" w14:textId="77777777" w:rsidR="00CF7BD8" w:rsidRPr="002873B7" w:rsidRDefault="00CF7BD8" w:rsidP="00A03471">
            <w:pPr>
              <w:tabs>
                <w:tab w:val="left" w:pos="287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3AA139C2" w14:textId="77777777" w:rsidR="00CF7BD8" w:rsidRPr="002873B7" w:rsidRDefault="00CF7BD8" w:rsidP="00A03471">
            <w:pPr>
              <w:tabs>
                <w:tab w:val="left" w:pos="287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88F6" w14:textId="77777777" w:rsidR="00CF7BD8" w:rsidRPr="002873B7" w:rsidRDefault="00CF7BD8" w:rsidP="00A03471">
            <w:pPr>
              <w:tabs>
                <w:tab w:val="left" w:pos="287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45603C21" w14:textId="77777777" w:rsidR="00CF7BD8" w:rsidRPr="002873B7" w:rsidRDefault="00CF7BD8" w:rsidP="00A03471">
            <w:pPr>
              <w:tabs>
                <w:tab w:val="left" w:pos="287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9402" w14:textId="77777777" w:rsidR="00CF7BD8" w:rsidRPr="002873B7" w:rsidRDefault="00CF7BD8" w:rsidP="00A03471">
            <w:pPr>
              <w:tabs>
                <w:tab w:val="left" w:pos="287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E6E6E6"/>
          </w:tcPr>
          <w:p w14:paraId="5D0DD848" w14:textId="77777777" w:rsidR="00CF7BD8" w:rsidRPr="002873B7" w:rsidRDefault="00CF7BD8" w:rsidP="00A03471">
            <w:pPr>
              <w:tabs>
                <w:tab w:val="left" w:pos="287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</w:tcBorders>
          </w:tcPr>
          <w:p w14:paraId="772F2DE6" w14:textId="77777777" w:rsidR="00CF7BD8" w:rsidRDefault="00CF7BD8" w:rsidP="00A03471"/>
        </w:tc>
      </w:tr>
      <w:tr w:rsidR="00B329B9" w14:paraId="2EA81340" w14:textId="77777777" w:rsidTr="00A03471">
        <w:tblPrEx>
          <w:tblCellMar>
            <w:top w:w="0" w:type="dxa"/>
            <w:bottom w:w="0" w:type="dxa"/>
          </w:tblCellMar>
        </w:tblPrEx>
        <w:tc>
          <w:tcPr>
            <w:tcW w:w="239" w:type="dxa"/>
            <w:tcBorders>
              <w:top w:val="nil"/>
              <w:bottom w:val="nil"/>
              <w:right w:val="nil"/>
            </w:tcBorders>
          </w:tcPr>
          <w:p w14:paraId="037AA709" w14:textId="77777777" w:rsidR="00CF7BD8" w:rsidRDefault="00CF7BD8" w:rsidP="00A03471"/>
        </w:tc>
        <w:tc>
          <w:tcPr>
            <w:tcW w:w="294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E6E6E6"/>
          </w:tcPr>
          <w:p w14:paraId="1366BFEA" w14:textId="77777777" w:rsidR="00CF7BD8" w:rsidRPr="002873B7" w:rsidRDefault="00CF7BD8" w:rsidP="00A03471">
            <w:pPr>
              <w:tabs>
                <w:tab w:val="left" w:pos="2877"/>
              </w:tabs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67DD3DF6" w14:textId="77777777" w:rsidR="00CF7BD8" w:rsidRPr="002873B7" w:rsidRDefault="00CF7BD8" w:rsidP="00A03471">
            <w:pPr>
              <w:tabs>
                <w:tab w:val="left" w:pos="2877"/>
              </w:tabs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2D9EEAEC" w14:textId="77777777" w:rsidR="00CF7BD8" w:rsidRPr="002873B7" w:rsidRDefault="00CF7BD8" w:rsidP="00A03471">
            <w:pPr>
              <w:tabs>
                <w:tab w:val="left" w:pos="2877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44A7306F" w14:textId="77777777" w:rsidR="00CF7BD8" w:rsidRPr="002873B7" w:rsidRDefault="00CF7BD8" w:rsidP="00A03471">
            <w:pPr>
              <w:tabs>
                <w:tab w:val="left" w:pos="2877"/>
              </w:tabs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5CF9DDDA" w14:textId="77777777" w:rsidR="00CF7BD8" w:rsidRPr="002873B7" w:rsidRDefault="00CF7BD8" w:rsidP="00A03471">
            <w:pPr>
              <w:tabs>
                <w:tab w:val="left" w:pos="2877"/>
              </w:tabs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78C0D1A1" w14:textId="77777777" w:rsidR="00CF7BD8" w:rsidRPr="002873B7" w:rsidRDefault="00CF7BD8" w:rsidP="00A03471">
            <w:pPr>
              <w:tabs>
                <w:tab w:val="left" w:pos="2877"/>
              </w:tabs>
              <w:rPr>
                <w:sz w:val="22"/>
                <w:szCs w:val="22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E6E6E6"/>
          </w:tcPr>
          <w:p w14:paraId="1836FABD" w14:textId="77777777" w:rsidR="00CF7BD8" w:rsidRPr="002873B7" w:rsidRDefault="00CF7BD8" w:rsidP="00A03471">
            <w:pPr>
              <w:tabs>
                <w:tab w:val="left" w:pos="2877"/>
              </w:tabs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</w:tcBorders>
          </w:tcPr>
          <w:p w14:paraId="103DD1D8" w14:textId="77777777" w:rsidR="00CF7BD8" w:rsidRDefault="00CF7BD8" w:rsidP="00A03471"/>
        </w:tc>
      </w:tr>
      <w:tr w:rsidR="007A724C" w14:paraId="5A92D8C4" w14:textId="77777777" w:rsidTr="00A03471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239" w:type="dxa"/>
            <w:tcBorders>
              <w:top w:val="nil"/>
              <w:bottom w:val="single" w:sz="4" w:space="0" w:color="auto"/>
              <w:right w:val="nil"/>
            </w:tcBorders>
          </w:tcPr>
          <w:p w14:paraId="00F7588B" w14:textId="77777777" w:rsidR="007A724C" w:rsidRDefault="007A724C" w:rsidP="00A03471"/>
        </w:tc>
        <w:tc>
          <w:tcPr>
            <w:tcW w:w="108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0C7B41" w14:textId="77777777" w:rsidR="007A724C" w:rsidRPr="00FD75B8" w:rsidRDefault="007A724C" w:rsidP="00A03471">
            <w:pPr>
              <w:tabs>
                <w:tab w:val="left" w:pos="2898"/>
                <w:tab w:val="left" w:pos="5025"/>
                <w:tab w:val="left" w:pos="8433"/>
                <w:tab w:val="left" w:pos="9709"/>
              </w:tabs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</w:tcBorders>
          </w:tcPr>
          <w:p w14:paraId="75E12D46" w14:textId="77777777" w:rsidR="007A724C" w:rsidRDefault="007A724C" w:rsidP="00A03471"/>
        </w:tc>
      </w:tr>
    </w:tbl>
    <w:p w14:paraId="4E92C2E0" w14:textId="77777777" w:rsidR="0034013F" w:rsidRDefault="0034013F" w:rsidP="007914BB">
      <w:pPr>
        <w:rPr>
          <w:szCs w:val="22"/>
        </w:rPr>
      </w:pPr>
    </w:p>
    <w:sectPr w:rsidR="0034013F" w:rsidSect="00B63DAC">
      <w:headerReference w:type="default" r:id="rId16"/>
      <w:headerReference w:type="first" r:id="rId17"/>
      <w:pgSz w:w="11906" w:h="16838" w:code="9"/>
      <w:pgMar w:top="851" w:right="1134" w:bottom="567" w:left="1134" w:header="454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32649" w14:textId="77777777" w:rsidR="009952E8" w:rsidRDefault="009952E8">
      <w:r>
        <w:separator/>
      </w:r>
    </w:p>
  </w:endnote>
  <w:endnote w:type="continuationSeparator" w:id="0">
    <w:p w14:paraId="6023D529" w14:textId="77777777" w:rsidR="009952E8" w:rsidRDefault="00995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F499" w14:textId="77777777" w:rsidR="002F3C8A" w:rsidRDefault="002F3C8A" w:rsidP="00365E94">
    <w:pPr>
      <w:pStyle w:val="Footer"/>
      <w:tabs>
        <w:tab w:val="clear" w:pos="8306"/>
        <w:tab w:val="right" w:pos="9960"/>
      </w:tabs>
      <w:ind w:left="-960"/>
      <w:rPr>
        <w:b/>
        <w:sz w:val="16"/>
        <w:szCs w:val="16"/>
      </w:rPr>
    </w:pPr>
    <w:r w:rsidRPr="00621BBB">
      <w:rPr>
        <w:b/>
        <w:sz w:val="16"/>
        <w:szCs w:val="16"/>
      </w:rPr>
      <w:t>Department of Housing and Public Works</w:t>
    </w:r>
  </w:p>
  <w:p w14:paraId="2D12729E" w14:textId="77777777" w:rsidR="002F3C8A" w:rsidRPr="00302D9B" w:rsidRDefault="002F3C8A" w:rsidP="00365E94">
    <w:pPr>
      <w:pStyle w:val="Footer"/>
      <w:tabs>
        <w:tab w:val="clear" w:pos="8306"/>
        <w:tab w:val="right" w:pos="9960"/>
      </w:tabs>
      <w:ind w:left="-960"/>
      <w:rPr>
        <w:sz w:val="16"/>
        <w:szCs w:val="16"/>
      </w:rPr>
    </w:pPr>
    <w:hyperlink r:id="rId1" w:history="1">
      <w:r w:rsidR="00E824F4">
        <w:rPr>
          <w:rStyle w:val="Hyperlink"/>
          <w:sz w:val="16"/>
          <w:szCs w:val="16"/>
        </w:rPr>
        <w:t>www.housing.</w:t>
      </w:r>
      <w:r w:rsidR="00E824F4">
        <w:rPr>
          <w:rStyle w:val="Hyperlink"/>
          <w:sz w:val="16"/>
          <w:szCs w:val="16"/>
        </w:rPr>
        <w:t>q</w:t>
      </w:r>
      <w:r w:rsidR="00E824F4">
        <w:rPr>
          <w:rStyle w:val="Hyperlink"/>
          <w:sz w:val="16"/>
          <w:szCs w:val="16"/>
        </w:rPr>
        <w:t>ld.gov.au</w:t>
      </w:r>
    </w:hyperlink>
    <w:r>
      <w:rPr>
        <w:sz w:val="16"/>
        <w:szCs w:val="16"/>
      </w:rPr>
      <w:t xml:space="preserve"> </w:t>
    </w:r>
    <w:r w:rsidR="00F87A63">
      <w:rPr>
        <w:sz w:val="16"/>
        <w:szCs w:val="16"/>
      </w:rPr>
      <w:tab/>
    </w:r>
    <w:r w:rsidR="00F87A63">
      <w:rPr>
        <w:sz w:val="16"/>
        <w:szCs w:val="16"/>
      </w:rPr>
      <w:tab/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="00F87A63">
      <w:rPr>
        <w:b/>
        <w:sz w:val="16"/>
        <w:szCs w:val="16"/>
      </w:rPr>
      <w:tab/>
    </w:r>
    <w:r w:rsidR="00E70B08">
      <w:rPr>
        <w:b/>
        <w:sz w:val="16"/>
        <w:szCs w:val="16"/>
      </w:rPr>
      <w:t>Bond Loan_RDS</w:t>
    </w:r>
    <w:r w:rsidR="00E824F4">
      <w:rPr>
        <w:b/>
        <w:sz w:val="16"/>
        <w:szCs w:val="16"/>
      </w:rPr>
      <w:t xml:space="preserve"> </w:t>
    </w:r>
    <w:r w:rsidR="00FB634E">
      <w:rPr>
        <w:b/>
        <w:sz w:val="16"/>
        <w:szCs w:val="16"/>
      </w:rPr>
      <w:t xml:space="preserve">V4 </w:t>
    </w:r>
    <w:r w:rsidR="00F87A63">
      <w:rPr>
        <w:b/>
        <w:sz w:val="16"/>
        <w:szCs w:val="16"/>
      </w:rPr>
      <w:t>(</w:t>
    </w:r>
    <w:r w:rsidR="00FB634E">
      <w:rPr>
        <w:b/>
        <w:sz w:val="16"/>
        <w:szCs w:val="16"/>
      </w:rPr>
      <w:t>09</w:t>
    </w:r>
    <w:r w:rsidR="00B329B9">
      <w:rPr>
        <w:b/>
        <w:sz w:val="16"/>
        <w:szCs w:val="16"/>
      </w:rPr>
      <w:t>.</w:t>
    </w:r>
    <w:r w:rsidR="00FB634E">
      <w:rPr>
        <w:b/>
        <w:sz w:val="16"/>
        <w:szCs w:val="16"/>
      </w:rPr>
      <w:t>09</w:t>
    </w:r>
    <w:r w:rsidR="00B329B9">
      <w:rPr>
        <w:b/>
        <w:sz w:val="16"/>
        <w:szCs w:val="16"/>
      </w:rPr>
      <w:t>.202</w:t>
    </w:r>
    <w:r w:rsidR="004C3C12">
      <w:rPr>
        <w:b/>
        <w:sz w:val="16"/>
        <w:szCs w:val="16"/>
      </w:rPr>
      <w:t>6</w:t>
    </w:r>
    <w:r w:rsidR="00F87A63">
      <w:rPr>
        <w:b/>
        <w:sz w:val="16"/>
        <w:szCs w:val="16"/>
      </w:rPr>
      <w:t>)</w:t>
    </w:r>
  </w:p>
  <w:p w14:paraId="37C3D37E" w14:textId="77777777" w:rsidR="002F3C8A" w:rsidRPr="008475C4" w:rsidRDefault="002F3C8A" w:rsidP="008475C4">
    <w:pPr>
      <w:pStyle w:val="Footer"/>
      <w:ind w:left="-960"/>
      <w:rPr>
        <w:sz w:val="16"/>
        <w:szCs w:val="16"/>
      </w:rPr>
    </w:pPr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7C82C" w14:textId="77777777" w:rsidR="007E47A5" w:rsidRDefault="007E47A5" w:rsidP="007E47A5">
    <w:pPr>
      <w:pStyle w:val="Footer"/>
      <w:tabs>
        <w:tab w:val="clear" w:pos="8306"/>
        <w:tab w:val="right" w:pos="9960"/>
      </w:tabs>
      <w:ind w:left="-567"/>
      <w:rPr>
        <w:b/>
        <w:sz w:val="16"/>
        <w:szCs w:val="16"/>
      </w:rPr>
    </w:pPr>
    <w:r w:rsidRPr="00621BBB">
      <w:rPr>
        <w:b/>
        <w:sz w:val="16"/>
        <w:szCs w:val="16"/>
      </w:rPr>
      <w:t>Department of Housing and Public Works</w:t>
    </w:r>
  </w:p>
  <w:p w14:paraId="1567394C" w14:textId="77777777" w:rsidR="007E47A5" w:rsidRPr="00302D9B" w:rsidRDefault="007E47A5" w:rsidP="007E47A5">
    <w:pPr>
      <w:pStyle w:val="Footer"/>
      <w:tabs>
        <w:tab w:val="clear" w:pos="8306"/>
        <w:tab w:val="right" w:pos="9960"/>
      </w:tabs>
      <w:ind w:left="-567"/>
      <w:rPr>
        <w:sz w:val="16"/>
        <w:szCs w:val="16"/>
      </w:rPr>
    </w:pPr>
    <w:hyperlink r:id="rId1" w:history="1">
      <w:r>
        <w:rPr>
          <w:rStyle w:val="Hyperlink"/>
          <w:sz w:val="16"/>
          <w:szCs w:val="16"/>
        </w:rPr>
        <w:t>www.housing.qld.gov.au</w:t>
      </w:r>
    </w:hyperlink>
    <w:r>
      <w:rPr>
        <w:sz w:val="16"/>
        <w:szCs w:val="16"/>
      </w:rPr>
      <w:t xml:space="preserve">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>
      <w:rPr>
        <w:b/>
        <w:sz w:val="16"/>
        <w:szCs w:val="16"/>
      </w:rPr>
      <w:tab/>
      <w:t>PRB17 V2 (04/03/2024)</w:t>
    </w:r>
  </w:p>
  <w:p w14:paraId="340DCF15" w14:textId="77777777" w:rsidR="002F3C8A" w:rsidRDefault="00B329B9" w:rsidP="009B5BD5">
    <w:pPr>
      <w:pStyle w:val="Footer"/>
      <w:tabs>
        <w:tab w:val="clear" w:pos="4153"/>
        <w:tab w:val="clear" w:pos="8306"/>
      </w:tabs>
      <w:ind w:left="2927" w:right="-427"/>
    </w:pPr>
    <w:r>
      <w:rPr>
        <w:b/>
        <w:sz w:val="16"/>
        <w:szCs w:val="16"/>
      </w:rPr>
      <w:tab/>
    </w:r>
    <w:r w:rsidR="009B5BD5">
      <w:rPr>
        <w:b/>
        <w:sz w:val="16"/>
        <w:szCs w:val="16"/>
      </w:rPr>
      <w:tab/>
    </w:r>
    <w:r w:rsidR="009B5BD5">
      <w:rPr>
        <w:b/>
        <w:sz w:val="16"/>
        <w:szCs w:val="16"/>
      </w:rPr>
      <w:tab/>
    </w:r>
    <w:r w:rsidR="009B5BD5">
      <w:rPr>
        <w:b/>
        <w:sz w:val="16"/>
        <w:szCs w:val="16"/>
      </w:rPr>
      <w:tab/>
    </w:r>
    <w:r w:rsidR="009B5BD5">
      <w:rPr>
        <w:b/>
        <w:sz w:val="16"/>
        <w:szCs w:val="16"/>
      </w:rPr>
      <w:tab/>
    </w:r>
    <w:r w:rsidR="009B5BD5">
      <w:rPr>
        <w:b/>
        <w:sz w:val="16"/>
        <w:szCs w:val="16"/>
      </w:rPr>
      <w:tab/>
    </w:r>
    <w:r>
      <w:rPr>
        <w:b/>
        <w:sz w:val="16"/>
        <w:szCs w:val="16"/>
      </w:rPr>
      <w:t xml:space="preserve"> </w:t>
    </w:r>
    <w:r w:rsidR="00E70B08">
      <w:rPr>
        <w:b/>
        <w:sz w:val="16"/>
        <w:szCs w:val="16"/>
      </w:rPr>
      <w:t>Bond Loan_RDS</w:t>
    </w:r>
    <w:r w:rsidR="007E47A5">
      <w:rPr>
        <w:b/>
        <w:sz w:val="16"/>
        <w:szCs w:val="16"/>
      </w:rPr>
      <w:t xml:space="preserve"> </w:t>
    </w:r>
    <w:r w:rsidR="00FB634E">
      <w:rPr>
        <w:b/>
        <w:sz w:val="16"/>
        <w:szCs w:val="16"/>
      </w:rPr>
      <w:t xml:space="preserve">V4 </w:t>
    </w:r>
    <w:r w:rsidR="007E47A5">
      <w:rPr>
        <w:b/>
        <w:sz w:val="16"/>
        <w:szCs w:val="16"/>
      </w:rPr>
      <w:t>(</w:t>
    </w:r>
    <w:r w:rsidR="00FB634E">
      <w:rPr>
        <w:b/>
        <w:sz w:val="16"/>
        <w:szCs w:val="16"/>
      </w:rPr>
      <w:t>09.09</w:t>
    </w:r>
    <w:r w:rsidR="004E7E73">
      <w:rPr>
        <w:b/>
        <w:sz w:val="16"/>
        <w:szCs w:val="16"/>
      </w:rPr>
      <w:t>.26</w:t>
    </w:r>
    <w:r w:rsidR="007E47A5">
      <w:rPr>
        <w:b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55202" w14:textId="77777777" w:rsidR="009952E8" w:rsidRDefault="009952E8">
      <w:r>
        <w:separator/>
      </w:r>
    </w:p>
  </w:footnote>
  <w:footnote w:type="continuationSeparator" w:id="0">
    <w:p w14:paraId="403B1DD4" w14:textId="77777777" w:rsidR="009952E8" w:rsidRDefault="00995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455E" w14:textId="77777777" w:rsidR="008C501B" w:rsidRPr="009B5BD5" w:rsidRDefault="008C501B" w:rsidP="009B5BD5">
    <w:pPr>
      <w:pStyle w:val="Header"/>
      <w:ind w:left="3600" w:right="424"/>
      <w:jc w:val="center"/>
      <w:rPr>
        <w:b/>
        <w:bCs/>
        <w:sz w:val="36"/>
        <w:szCs w:val="36"/>
      </w:rPr>
    </w:pPr>
    <w:r w:rsidRPr="009B5BD5">
      <w:rPr>
        <w:b/>
        <w:bCs/>
        <w:sz w:val="36"/>
        <w:szCs w:val="36"/>
      </w:rPr>
      <w:t>Deduction Authority for Housing payments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093C6" w14:textId="77777777" w:rsidR="002F3C8A" w:rsidRDefault="002F3C8A" w:rsidP="00142E26">
    <w:pPr>
      <w:pStyle w:val="Header"/>
      <w:tabs>
        <w:tab w:val="clear" w:pos="4153"/>
        <w:tab w:val="clear" w:pos="8306"/>
        <w:tab w:val="center" w:pos="4800"/>
        <w:tab w:val="right" w:pos="9600"/>
      </w:tabs>
    </w:pPr>
    <w:r w:rsidRPr="00142E26">
      <w:rPr>
        <w:sz w:val="20"/>
        <w:szCs w:val="20"/>
      </w:rPr>
      <w:t>(0000/</w:t>
    </w:r>
    <w:r>
      <w:rPr>
        <w:sz w:val="20"/>
        <w:szCs w:val="20"/>
      </w:rPr>
      <w:t>06</w:t>
    </w:r>
    <w:r w:rsidRPr="00142E26">
      <w:rPr>
        <w:sz w:val="20"/>
        <w:szCs w:val="20"/>
      </w:rPr>
      <w:t>)</w:t>
    </w:r>
    <w:r>
      <w:tab/>
      <w:t>-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  <w:r>
      <w:t>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6D6B" w14:textId="77777777" w:rsidR="002F3C8A" w:rsidRDefault="002F3C8A" w:rsidP="007914BB">
    <w:pPr>
      <w:pStyle w:val="Header"/>
      <w:jc w:val="right"/>
    </w:pPr>
  </w:p>
  <w:p w14:paraId="4CF081A1" w14:textId="77777777" w:rsidR="00B63DAC" w:rsidRDefault="00B63DAC" w:rsidP="007914B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E4359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9514C2"/>
    <w:multiLevelType w:val="hybridMultilevel"/>
    <w:tmpl w:val="FBB84D5C"/>
    <w:lvl w:ilvl="0" w:tplc="539AC7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1DE6483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9B7927"/>
    <w:multiLevelType w:val="hybridMultilevel"/>
    <w:tmpl w:val="2DA2FFEA"/>
    <w:lvl w:ilvl="0" w:tplc="AFBEBA6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55B3D"/>
    <w:multiLevelType w:val="hybridMultilevel"/>
    <w:tmpl w:val="FE523258"/>
    <w:lvl w:ilvl="0" w:tplc="F5380FA0">
      <w:start w:val="1"/>
      <w:numFmt w:val="bullet"/>
      <w:lvlText w:val=""/>
      <w:lvlJc w:val="left"/>
      <w:pPr>
        <w:tabs>
          <w:tab w:val="num" w:pos="850"/>
        </w:tabs>
        <w:ind w:left="850" w:hanging="425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100937"/>
    <w:multiLevelType w:val="multilevel"/>
    <w:tmpl w:val="B80E8C64"/>
    <w:numStyleLink w:val="StyleBulleted"/>
  </w:abstractNum>
  <w:abstractNum w:abstractNumId="6" w15:restartNumberingAfterBreak="0">
    <w:nsid w:val="38FC65FF"/>
    <w:multiLevelType w:val="hybridMultilevel"/>
    <w:tmpl w:val="55B8FCA8"/>
    <w:lvl w:ilvl="0" w:tplc="AFBEBA6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A414E"/>
    <w:multiLevelType w:val="hybridMultilevel"/>
    <w:tmpl w:val="04DA867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D22E0"/>
    <w:multiLevelType w:val="multilevel"/>
    <w:tmpl w:val="B80E8C64"/>
    <w:numStyleLink w:val="StyleBulleted"/>
  </w:abstractNum>
  <w:abstractNum w:abstractNumId="9" w15:restartNumberingAfterBreak="0">
    <w:nsid w:val="3D7E3FDD"/>
    <w:multiLevelType w:val="hybridMultilevel"/>
    <w:tmpl w:val="8B42CA92"/>
    <w:lvl w:ilvl="0" w:tplc="CB6094F0">
      <w:start w:val="1"/>
      <w:numFmt w:val="bullet"/>
      <w:lvlText w:val=""/>
      <w:lvlJc w:val="left"/>
      <w:pPr>
        <w:tabs>
          <w:tab w:val="num" w:pos="344"/>
        </w:tabs>
        <w:ind w:left="344" w:hanging="284"/>
      </w:pPr>
      <w:rPr>
        <w:rFonts w:ascii="Wingdings" w:hAnsi="Wingdings" w:hint="default"/>
        <w:b w:val="0"/>
        <w:i w:val="0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3BB7502"/>
    <w:multiLevelType w:val="hybridMultilevel"/>
    <w:tmpl w:val="5310DFD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B633B"/>
    <w:multiLevelType w:val="multilevel"/>
    <w:tmpl w:val="B80E8C64"/>
    <w:numStyleLink w:val="StyleBulleted"/>
  </w:abstractNum>
  <w:abstractNum w:abstractNumId="12" w15:restartNumberingAfterBreak="0">
    <w:nsid w:val="60A42C8F"/>
    <w:multiLevelType w:val="hybridMultilevel"/>
    <w:tmpl w:val="351CCB2C"/>
    <w:lvl w:ilvl="0" w:tplc="CB6094F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i w:val="0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9507DB"/>
    <w:multiLevelType w:val="hybridMultilevel"/>
    <w:tmpl w:val="239A30B4"/>
    <w:lvl w:ilvl="0" w:tplc="CB6094F0">
      <w:start w:val="1"/>
      <w:numFmt w:val="bullet"/>
      <w:lvlText w:val=""/>
      <w:lvlJc w:val="left"/>
      <w:pPr>
        <w:tabs>
          <w:tab w:val="num" w:pos="344"/>
        </w:tabs>
        <w:ind w:left="344" w:hanging="284"/>
      </w:pPr>
      <w:rPr>
        <w:rFonts w:ascii="Wingdings" w:hAnsi="Wingdings" w:hint="default"/>
        <w:b w:val="0"/>
        <w:i w:val="0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D761DDF"/>
    <w:multiLevelType w:val="multilevel"/>
    <w:tmpl w:val="B80E8C64"/>
    <w:styleLink w:val="StyleBulleted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sz w:val="24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7806943">
    <w:abstractNumId w:val="3"/>
  </w:num>
  <w:num w:numId="2" w16cid:durableId="1906261492">
    <w:abstractNumId w:val="6"/>
  </w:num>
  <w:num w:numId="3" w16cid:durableId="150027218">
    <w:abstractNumId w:val="4"/>
  </w:num>
  <w:num w:numId="4" w16cid:durableId="666664607">
    <w:abstractNumId w:val="14"/>
  </w:num>
  <w:num w:numId="5" w16cid:durableId="1759593409">
    <w:abstractNumId w:val="5"/>
  </w:num>
  <w:num w:numId="6" w16cid:durableId="61997484">
    <w:abstractNumId w:val="8"/>
  </w:num>
  <w:num w:numId="7" w16cid:durableId="1565262589">
    <w:abstractNumId w:val="11"/>
  </w:num>
  <w:num w:numId="8" w16cid:durableId="1445925818">
    <w:abstractNumId w:val="2"/>
  </w:num>
  <w:num w:numId="9" w16cid:durableId="2074770059">
    <w:abstractNumId w:val="12"/>
  </w:num>
  <w:num w:numId="10" w16cid:durableId="2106487460">
    <w:abstractNumId w:val="13"/>
  </w:num>
  <w:num w:numId="11" w16cid:durableId="1293707834">
    <w:abstractNumId w:val="7"/>
  </w:num>
  <w:num w:numId="12" w16cid:durableId="12604683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 w16cid:durableId="1952514758">
    <w:abstractNumId w:val="1"/>
  </w:num>
  <w:num w:numId="14" w16cid:durableId="526603846">
    <w:abstractNumId w:val="10"/>
  </w:num>
  <w:num w:numId="15" w16cid:durableId="3807087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1187"/>
    <w:rsid w:val="0003001D"/>
    <w:rsid w:val="00045580"/>
    <w:rsid w:val="00061986"/>
    <w:rsid w:val="000640F2"/>
    <w:rsid w:val="00081458"/>
    <w:rsid w:val="000955D5"/>
    <w:rsid w:val="00096D66"/>
    <w:rsid w:val="000A3118"/>
    <w:rsid w:val="000C00A2"/>
    <w:rsid w:val="000C4263"/>
    <w:rsid w:val="000D2056"/>
    <w:rsid w:val="00127958"/>
    <w:rsid w:val="00142E26"/>
    <w:rsid w:val="00155463"/>
    <w:rsid w:val="001D45E3"/>
    <w:rsid w:val="001E22BD"/>
    <w:rsid w:val="001F6CE5"/>
    <w:rsid w:val="002413F0"/>
    <w:rsid w:val="0024171B"/>
    <w:rsid w:val="00262FF7"/>
    <w:rsid w:val="00271829"/>
    <w:rsid w:val="002873B7"/>
    <w:rsid w:val="0029424D"/>
    <w:rsid w:val="00297E1D"/>
    <w:rsid w:val="002C1E6D"/>
    <w:rsid w:val="002E2BB8"/>
    <w:rsid w:val="002E69C8"/>
    <w:rsid w:val="002F3C8A"/>
    <w:rsid w:val="00302D9B"/>
    <w:rsid w:val="003076F2"/>
    <w:rsid w:val="003372F7"/>
    <w:rsid w:val="0034013F"/>
    <w:rsid w:val="00341E47"/>
    <w:rsid w:val="00351C34"/>
    <w:rsid w:val="00365E94"/>
    <w:rsid w:val="0038718A"/>
    <w:rsid w:val="00391CB7"/>
    <w:rsid w:val="003A2712"/>
    <w:rsid w:val="003B071D"/>
    <w:rsid w:val="003B3125"/>
    <w:rsid w:val="003C6E62"/>
    <w:rsid w:val="003F7CF7"/>
    <w:rsid w:val="00452497"/>
    <w:rsid w:val="0047242C"/>
    <w:rsid w:val="0049017A"/>
    <w:rsid w:val="004A1B08"/>
    <w:rsid w:val="004C3C12"/>
    <w:rsid w:val="004E7E73"/>
    <w:rsid w:val="0059215E"/>
    <w:rsid w:val="0059573D"/>
    <w:rsid w:val="00597A30"/>
    <w:rsid w:val="005A7DC2"/>
    <w:rsid w:val="005B4C9C"/>
    <w:rsid w:val="005C1310"/>
    <w:rsid w:val="005D2BDD"/>
    <w:rsid w:val="005D71F5"/>
    <w:rsid w:val="005F471E"/>
    <w:rsid w:val="00611864"/>
    <w:rsid w:val="00621AE7"/>
    <w:rsid w:val="00621BBB"/>
    <w:rsid w:val="0062304C"/>
    <w:rsid w:val="00674066"/>
    <w:rsid w:val="006A545B"/>
    <w:rsid w:val="006A5EE0"/>
    <w:rsid w:val="006C5335"/>
    <w:rsid w:val="006D24D9"/>
    <w:rsid w:val="006D3A94"/>
    <w:rsid w:val="006D7018"/>
    <w:rsid w:val="006E77D1"/>
    <w:rsid w:val="00705C2B"/>
    <w:rsid w:val="00770766"/>
    <w:rsid w:val="007914BB"/>
    <w:rsid w:val="00793E64"/>
    <w:rsid w:val="007A724C"/>
    <w:rsid w:val="007B1F03"/>
    <w:rsid w:val="007B7A87"/>
    <w:rsid w:val="007E47A5"/>
    <w:rsid w:val="007F26DA"/>
    <w:rsid w:val="00802772"/>
    <w:rsid w:val="00815E35"/>
    <w:rsid w:val="008475C4"/>
    <w:rsid w:val="00880C13"/>
    <w:rsid w:val="008C2E4B"/>
    <w:rsid w:val="008C501B"/>
    <w:rsid w:val="008D7A13"/>
    <w:rsid w:val="008F1BFB"/>
    <w:rsid w:val="0090111C"/>
    <w:rsid w:val="009063CF"/>
    <w:rsid w:val="00930F14"/>
    <w:rsid w:val="00931CC6"/>
    <w:rsid w:val="00937536"/>
    <w:rsid w:val="009745F0"/>
    <w:rsid w:val="009854CA"/>
    <w:rsid w:val="009952E8"/>
    <w:rsid w:val="009A4694"/>
    <w:rsid w:val="009B528C"/>
    <w:rsid w:val="009B5BD5"/>
    <w:rsid w:val="009F0906"/>
    <w:rsid w:val="00A03471"/>
    <w:rsid w:val="00A440B5"/>
    <w:rsid w:val="00A52224"/>
    <w:rsid w:val="00A630D8"/>
    <w:rsid w:val="00A801D1"/>
    <w:rsid w:val="00A92BF9"/>
    <w:rsid w:val="00AB0630"/>
    <w:rsid w:val="00AB1C80"/>
    <w:rsid w:val="00AB3273"/>
    <w:rsid w:val="00AE4843"/>
    <w:rsid w:val="00B14B04"/>
    <w:rsid w:val="00B20E91"/>
    <w:rsid w:val="00B21A80"/>
    <w:rsid w:val="00B329B9"/>
    <w:rsid w:val="00B43D33"/>
    <w:rsid w:val="00B47970"/>
    <w:rsid w:val="00B63DAC"/>
    <w:rsid w:val="00B92592"/>
    <w:rsid w:val="00BD44AA"/>
    <w:rsid w:val="00BE64F2"/>
    <w:rsid w:val="00BF4B24"/>
    <w:rsid w:val="00BF7CB9"/>
    <w:rsid w:val="00C14DC7"/>
    <w:rsid w:val="00C17763"/>
    <w:rsid w:val="00C550BB"/>
    <w:rsid w:val="00C61881"/>
    <w:rsid w:val="00CD1F69"/>
    <w:rsid w:val="00CD2D10"/>
    <w:rsid w:val="00CE139E"/>
    <w:rsid w:val="00CF23A8"/>
    <w:rsid w:val="00CF4336"/>
    <w:rsid w:val="00CF7BD8"/>
    <w:rsid w:val="00D36901"/>
    <w:rsid w:val="00D437F6"/>
    <w:rsid w:val="00D43F25"/>
    <w:rsid w:val="00D51B6D"/>
    <w:rsid w:val="00D81822"/>
    <w:rsid w:val="00DB161C"/>
    <w:rsid w:val="00DB587D"/>
    <w:rsid w:val="00DE5379"/>
    <w:rsid w:val="00E01BC2"/>
    <w:rsid w:val="00E4485C"/>
    <w:rsid w:val="00E70306"/>
    <w:rsid w:val="00E70B08"/>
    <w:rsid w:val="00E71187"/>
    <w:rsid w:val="00E824F4"/>
    <w:rsid w:val="00E95E02"/>
    <w:rsid w:val="00EA1E27"/>
    <w:rsid w:val="00EB299B"/>
    <w:rsid w:val="00ED1DC9"/>
    <w:rsid w:val="00F411B8"/>
    <w:rsid w:val="00F65831"/>
    <w:rsid w:val="00F87A63"/>
    <w:rsid w:val="00F91236"/>
    <w:rsid w:val="00F95B93"/>
    <w:rsid w:val="00FA062A"/>
    <w:rsid w:val="00FB634E"/>
    <w:rsid w:val="00FD6457"/>
    <w:rsid w:val="00FD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."/>
  <w:listSeparator w:val=","/>
  <w14:docId w14:val="5CC84938"/>
  <w15:chartTrackingRefBased/>
  <w15:docId w15:val="{A49E99B3-4CE8-429D-BD2A-2A1C304E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7763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7914BB"/>
    <w:pPr>
      <w:keepNext/>
      <w:outlineLvl w:val="0"/>
    </w:pPr>
    <w:rPr>
      <w:rFonts w:cs="Arial"/>
      <w:b/>
      <w:bCs/>
      <w:caps/>
      <w:kern w:val="32"/>
      <w:sz w:val="28"/>
      <w:szCs w:val="22"/>
    </w:rPr>
  </w:style>
  <w:style w:type="paragraph" w:styleId="Heading2">
    <w:name w:val="heading 2"/>
    <w:basedOn w:val="Normal"/>
    <w:next w:val="Normal"/>
    <w:link w:val="Heading2Char"/>
    <w:qFormat/>
    <w:rsid w:val="007914BB"/>
    <w:pPr>
      <w:keepNext/>
      <w:outlineLvl w:val="1"/>
    </w:pPr>
    <w:rPr>
      <w:rFonts w:cs="Arial"/>
      <w:b/>
      <w:bCs/>
      <w:iCs/>
      <w:szCs w:val="22"/>
    </w:rPr>
  </w:style>
  <w:style w:type="paragraph" w:styleId="Heading3">
    <w:name w:val="heading 3"/>
    <w:basedOn w:val="Normal"/>
    <w:next w:val="Normal"/>
    <w:qFormat/>
    <w:rsid w:val="007914BB"/>
    <w:pPr>
      <w:keepNext/>
      <w:outlineLvl w:val="2"/>
    </w:pPr>
    <w:rPr>
      <w:rFonts w:cs="Arial"/>
      <w:bCs/>
      <w:szCs w:val="26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914B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914B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7914BB"/>
    <w:pPr>
      <w:jc w:val="both"/>
    </w:pPr>
    <w:rPr>
      <w:rFonts w:ascii="CG Times" w:hAnsi="CG Times"/>
      <w:szCs w:val="20"/>
    </w:rPr>
  </w:style>
  <w:style w:type="paragraph" w:styleId="BalloonText">
    <w:name w:val="Balloon Text"/>
    <w:basedOn w:val="Normal"/>
    <w:semiHidden/>
    <w:rsid w:val="008F1BFB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0955D5"/>
    <w:rPr>
      <w:rFonts w:ascii="Arial" w:hAnsi="Arial" w:cs="Arial"/>
      <w:b/>
      <w:bCs/>
      <w:iCs/>
      <w:sz w:val="22"/>
      <w:szCs w:val="22"/>
      <w:lang w:val="en-AU" w:eastAsia="en-AU" w:bidi="ar-SA"/>
    </w:rPr>
  </w:style>
  <w:style w:type="numbering" w:customStyle="1" w:styleId="StyleBulleted">
    <w:name w:val="Style Bulleted"/>
    <w:basedOn w:val="NoList"/>
    <w:rsid w:val="00CD2D10"/>
    <w:pPr>
      <w:numPr>
        <w:numId w:val="4"/>
      </w:numPr>
    </w:pPr>
  </w:style>
  <w:style w:type="character" w:styleId="CommentReference">
    <w:name w:val="annotation reference"/>
    <w:semiHidden/>
    <w:rsid w:val="00CD2D10"/>
    <w:rPr>
      <w:sz w:val="16"/>
      <w:szCs w:val="16"/>
    </w:rPr>
  </w:style>
  <w:style w:type="paragraph" w:styleId="CommentText">
    <w:name w:val="annotation text"/>
    <w:basedOn w:val="Normal"/>
    <w:semiHidden/>
    <w:rsid w:val="00CD2D1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D2D10"/>
    <w:rPr>
      <w:b/>
      <w:bCs/>
    </w:rPr>
  </w:style>
  <w:style w:type="character" w:styleId="PageNumber">
    <w:name w:val="page number"/>
    <w:basedOn w:val="DefaultParagraphFont"/>
    <w:rsid w:val="00142E26"/>
  </w:style>
  <w:style w:type="table" w:styleId="TableGrid">
    <w:name w:val="Table Grid"/>
    <w:basedOn w:val="TableNormal"/>
    <w:rsid w:val="007A7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rsid w:val="007A724C"/>
    <w:pPr>
      <w:spacing w:after="120"/>
    </w:pPr>
    <w:rPr>
      <w:sz w:val="16"/>
      <w:szCs w:val="16"/>
    </w:rPr>
  </w:style>
  <w:style w:type="character" w:styleId="Hyperlink">
    <w:name w:val="Hyperlink"/>
    <w:rsid w:val="009854CA"/>
    <w:rPr>
      <w:color w:val="0000FF"/>
      <w:u w:val="single"/>
    </w:rPr>
  </w:style>
  <w:style w:type="character" w:customStyle="1" w:styleId="msoins0">
    <w:name w:val="msoins"/>
    <w:rsid w:val="00F87A63"/>
  </w:style>
  <w:style w:type="character" w:styleId="FollowedHyperlink">
    <w:name w:val="FollowedHyperlink"/>
    <w:rsid w:val="00E824F4"/>
    <w:rPr>
      <w:color w:val="954F72"/>
      <w:u w:val="single"/>
    </w:rPr>
  </w:style>
  <w:style w:type="paragraph" w:styleId="Revision">
    <w:name w:val="Revision"/>
    <w:hidden/>
    <w:uiPriority w:val="99"/>
    <w:semiHidden/>
    <w:rsid w:val="008C501B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housing.qld.gov.au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using.qld.gov.au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using.qld.gov.a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Ministerial%20and%20Director-General\Sub%20-%20Director-Gener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CE24B2E36E54EBFD92E0799491D31" ma:contentTypeVersion="11" ma:contentTypeDescription="Create a new document." ma:contentTypeScope="" ma:versionID="04ce6accb522cd48ff107386de8e2011">
  <xsd:schema xmlns:xsd="http://www.w3.org/2001/XMLSchema" xmlns:xs="http://www.w3.org/2001/XMLSchema" xmlns:p="http://schemas.microsoft.com/office/2006/metadata/properties" xmlns:ns2="326507e9-23bd-4bb2-8ca2-a384804ad76d" xmlns:ns3="7e3aca9d-d4eb-4254-a437-6bb7f1b28d83" targetNamespace="http://schemas.microsoft.com/office/2006/metadata/properties" ma:root="true" ma:fieldsID="0535f4f9e8358aff264688e5de9fec94" ns2:_="" ns3:_="">
    <xsd:import namespace="326507e9-23bd-4bb2-8ca2-a384804ad76d"/>
    <xsd:import namespace="7e3aca9d-d4eb-4254-a437-6bb7f1b28d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Document_x0020_Number" minOccurs="0"/>
                <xsd:element ref="ns2:Public_x0020_Housing_x0020_Document_x0020_Category" minOccurs="0"/>
                <xsd:element ref="ns2:RESIDE_x0020_GENERATED_x0020_LETTER" minOccurs="0"/>
                <xsd:element ref="ns2:Sub_x0020_category" minOccurs="0"/>
                <xsd:element ref="ns2:Mail_x0020_house_x0020_letter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507e9-23bd-4bb2-8ca2-a384804ad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_x0020_Number" ma:index="12" nillable="true" ma:displayName="Document Number" ma:internalName="Document_x0020_Number">
      <xsd:simpleType>
        <xsd:restriction base="dms:Text">
          <xsd:maxLength value="255"/>
        </xsd:restriction>
      </xsd:simpleType>
    </xsd:element>
    <xsd:element name="Public_x0020_Housing_x0020_Document_x0020_Category" ma:index="13" nillable="true" ma:displayName="Document Category" ma:default="Allocations" ma:internalName="Public_x0020_Housing_x0020_Document_x0020_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ocations"/>
                    <xsd:enumeration value="Allocations External Funded Provider (CH)"/>
                    <xsd:enumeration value="Arrears &amp; Debt Management"/>
                    <xsd:enumeration value="Bond Loan"/>
                    <xsd:enumeration value="Bond Loan Plus"/>
                    <xsd:enumeration value="Checklists"/>
                    <xsd:enumeration value="Change of tenancy and transfers"/>
                    <xsd:enumeration value="Complaints"/>
                    <xsd:enumeration value="Financial Management"/>
                    <xsd:enumeration value="Headlease Tenancy Management"/>
                    <xsd:enumeration value="NILS"/>
                    <xsd:enumeration value="Ongoing Housing Assistance Review (OHAR)"/>
                    <xsd:enumeration value="QCAT"/>
                    <xsd:enumeration value="Rent Simplification"/>
                    <xsd:enumeration value="Rental Security Subsidy"/>
                    <xsd:enumeration value="RentConnect"/>
                    <xsd:enumeration value="Remote Communities"/>
                    <xsd:enumeration value="Service Response Referrals"/>
                    <xsd:enumeration value="Tenancy Managemen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RESIDE_x0020_GENERATED_x0020_LETTER" ma:index="14" nillable="true" ma:displayName="RESIDE Generated letter" ma:default="Yes" ma:format="RadioButtons" ma:internalName="RESIDE_x0020_GENERATED_x0020_LETTER">
      <xsd:simpleType>
        <xsd:restriction base="dms:Choice">
          <xsd:enumeration value="Yes"/>
          <xsd:enumeration value="No"/>
        </xsd:restriction>
      </xsd:simpleType>
    </xsd:element>
    <xsd:element name="Sub_x0020_category" ma:index="15" nillable="true" ma:displayName="Sub category" ma:default="Create and maintain subsidy applications" ma:format="Dropdown" ma:internalName="Sub_x0020_category">
      <xsd:simpleType>
        <xsd:union memberTypes="dms:Text">
          <xsd:simpleType>
            <xsd:restriction base="dms:Choice">
              <xsd:enumeration value="Create and maintain subsidy applications"/>
              <xsd:enumeration value="Current arrears management"/>
              <xsd:enumeration value="Customer service FEOB"/>
              <xsd:enumeration value="Customer Services Manage property and tenancy requests"/>
              <xsd:enumeration value="Misc processes, complaints and OHAR"/>
              <xsd:enumeration value="Debt review"/>
              <xsd:enumeration value="Former Debt management"/>
              <xsd:enumeration value="Incoming payments"/>
              <xsd:enumeration value="Termination of tenancy"/>
              <xsd:enumeration value="Planned maintenance"/>
              <xsd:enumeration value="Property"/>
              <xsd:enumeration value="intake and assessment"/>
              <xsd:enumeration value="Maintain accounts"/>
              <xsd:enumeration value="Other"/>
            </xsd:restriction>
          </xsd:simpleType>
        </xsd:union>
      </xsd:simpleType>
    </xsd:element>
    <xsd:element name="Mail_x0020_house_x0020_letters" ma:index="16" nillable="true" ma:displayName="Mail house letters" ma:default="Yes" ma:format="Dropdown" ma:internalName="Mail_x0020_house_x0020_letters">
      <xsd:simpleType>
        <xsd:restriction base="dms:Choice">
          <xsd:enumeration value="Yes"/>
          <xsd:enumeration value="No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aca9d-d4eb-4254-a437-6bb7f1b28d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Document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_x0020_Housing_x0020_Document_x0020_Category xmlns="326507e9-23bd-4bb2-8ca2-a384804ad76d">
      <Value>Bond Loan</Value>
    </Public_x0020_Housing_x0020_Document_x0020_Category>
    <Document_x0020_Number xmlns="326507e9-23bd-4bb2-8ca2-a384804ad76d" xsi:nil="true"/>
    <Mail_x0020_house_x0020_letters xmlns="326507e9-23bd-4bb2-8ca2-a384804ad76d">No</Mail_x0020_house_x0020_letters>
    <RESIDE_x0020_GENERATED_x0020_LETTER xmlns="326507e9-23bd-4bb2-8ca2-a384804ad76d">No</RESIDE_x0020_GENERATED_x0020_LETTER>
    <Sub_x0020_category xmlns="326507e9-23bd-4bb2-8ca2-a384804ad76d">Other</Sub_x0020_category>
  </documentManagement>
</p:properties>
</file>

<file path=customXml/itemProps1.xml><?xml version="1.0" encoding="utf-8"?>
<ds:datastoreItem xmlns:ds="http://schemas.openxmlformats.org/officeDocument/2006/customXml" ds:itemID="{D8411609-8CD4-4A2C-A071-AB18A5CAF41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D191D2D-535B-4E28-A77C-07BEF203DF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4A4148-2C7F-4EA7-80BC-33331A4E4A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6507e9-23bd-4bb2-8ca2-a384804ad76d"/>
    <ds:schemaRef ds:uri="7e3aca9d-d4eb-4254-a437-6bb7f1b28d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A0EC7A-66B3-4CB8-B832-F1676E9D9ABB}">
  <ds:schemaRefs>
    <ds:schemaRef ds:uri="http://schemas.microsoft.com/office/2006/metadata/properties"/>
    <ds:schemaRef ds:uri="http://schemas.microsoft.com/office/infopath/2007/PartnerControls"/>
    <ds:schemaRef ds:uri="326507e9-23bd-4bb2-8ca2-a384804ad7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Sub - Director-General.dot</Template>
  <TotalTime>0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Easypay deduction authority for housing payments</vt:lpstr>
    </vt:vector>
  </TitlesOfParts>
  <Company>Queensland Government</Company>
  <LinksUpToDate>false</LinksUpToDate>
  <CharactersWithSpaces>3961</CharactersWithSpaces>
  <SharedDoc>false</SharedDoc>
  <HLinks>
    <vt:vector size="18" baseType="variant">
      <vt:variant>
        <vt:i4>7471226</vt:i4>
      </vt:variant>
      <vt:variant>
        <vt:i4>51</vt:i4>
      </vt:variant>
      <vt:variant>
        <vt:i4>0</vt:i4>
      </vt:variant>
      <vt:variant>
        <vt:i4>5</vt:i4>
      </vt:variant>
      <vt:variant>
        <vt:lpwstr>http://www.housing.qld.gov.au/</vt:lpwstr>
      </vt:variant>
      <vt:variant>
        <vt:lpwstr/>
      </vt:variant>
      <vt:variant>
        <vt:i4>7471226</vt:i4>
      </vt:variant>
      <vt:variant>
        <vt:i4>3</vt:i4>
      </vt:variant>
      <vt:variant>
        <vt:i4>0</vt:i4>
      </vt:variant>
      <vt:variant>
        <vt:i4>5</vt:i4>
      </vt:variant>
      <vt:variant>
        <vt:lpwstr>http://www.housing.qld.gov.au/</vt:lpwstr>
      </vt:variant>
      <vt:variant>
        <vt:lpwstr/>
      </vt:variant>
      <vt:variant>
        <vt:i4>7471226</vt:i4>
      </vt:variant>
      <vt:variant>
        <vt:i4>0</vt:i4>
      </vt:variant>
      <vt:variant>
        <vt:i4>0</vt:i4>
      </vt:variant>
      <vt:variant>
        <vt:i4>5</vt:i4>
      </vt:variant>
      <vt:variant>
        <vt:lpwstr>http://www.housing.qld.gov.au/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Easypay deduction authority for housing payments</dc:title>
  <dc:subject>Easypay deduction authority for housing payments</dc:subject>
  <dc:creator>Queensland Government</dc:creator>
  <cp:keywords/>
  <cp:lastModifiedBy>Janet Hart</cp:lastModifiedBy>
  <cp:revision>2</cp:revision>
  <cp:lastPrinted>2009-11-10T23:24:00Z</cp:lastPrinted>
  <dcterms:created xsi:type="dcterms:W3CDTF">2026-09-10T00:14:00Z</dcterms:created>
  <dcterms:modified xsi:type="dcterms:W3CDTF">2026-09-10T00:14:00Z</dcterms:modified>
</cp:coreProperties>
</file>